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DE5E" w14:textId="77777777" w:rsidR="005D2A2F" w:rsidRDefault="005D2A2F" w:rsidP="00047020">
      <w:pPr>
        <w:pStyle w:val="TiTREa"/>
        <w:spacing w:before="60" w:line="180" w:lineRule="auto"/>
      </w:pPr>
    </w:p>
    <w:p w14:paraId="76F20087" w14:textId="3125188E" w:rsidR="00D1077E" w:rsidRDefault="00FB70A2" w:rsidP="00047020">
      <w:pPr>
        <w:pStyle w:val="TiTREa"/>
        <w:spacing w:before="60" w:line="180" w:lineRule="auto"/>
      </w:pPr>
      <w:r>
        <w:t>Dossier de candidature</w:t>
      </w:r>
    </w:p>
    <w:p w14:paraId="3D0B2A50" w14:textId="1A4F458D" w:rsidR="00D1077E" w:rsidRDefault="00D1077E" w:rsidP="00D1077E">
      <w:pPr>
        <w:pStyle w:val="Intro"/>
      </w:pPr>
      <w:r>
        <w:t>Cercle de l’IHEE 202</w:t>
      </w:r>
      <w:r w:rsidR="00594C0E">
        <w:t>6</w:t>
      </w:r>
      <w:r>
        <w:t xml:space="preserve"> / 202</w:t>
      </w:r>
      <w:r w:rsidR="00594C0E">
        <w:t>7</w:t>
      </w:r>
    </w:p>
    <w:p w14:paraId="70630EDC" w14:textId="77777777" w:rsidR="00D1077E" w:rsidRPr="000F15F4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01.</w:t>
      </w:r>
    </w:p>
    <w:p w14:paraId="233DF8EC" w14:textId="77777777" w:rsidR="00D1077E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Motivation</w:t>
      </w:r>
    </w:p>
    <w:p w14:paraId="1B8337E6" w14:textId="77777777" w:rsidR="00D1077E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40434F2" w14:textId="77777777" w:rsidR="00D1077E" w:rsidRPr="00D1077E" w:rsidRDefault="00D1077E" w:rsidP="00D1077E">
      <w:pPr>
        <w:pStyle w:val="titre03"/>
        <w:rPr>
          <w:rStyle w:val="TitredocumentCar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color w:val="030E35" w:themeColor="accent1"/>
          <w:spacing w:val="80"/>
          <w:sz w:val="22"/>
          <w:szCs w:val="22"/>
        </w:rPr>
        <w:t>Nom</w:t>
      </w:r>
    </w:p>
    <w:p w14:paraId="006FD8D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5DDEA165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40E2921C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Prénom</w:t>
      </w:r>
    </w:p>
    <w:p w14:paraId="4F0C091F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C6D902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367FE709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 xml:space="preserve">Fonction </w:t>
      </w:r>
    </w:p>
    <w:p w14:paraId="63CF1EC8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DCC8AF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000B95E1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Organisme / Entreprise</w:t>
      </w:r>
    </w:p>
    <w:p w14:paraId="578183F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EB0B9E2" w14:textId="77777777" w:rsidR="00D1077E" w:rsidRPr="00243DBF" w:rsidRDefault="00D1077E" w:rsidP="00D1077E">
      <w:pPr>
        <w:rPr>
          <w:rFonts w:ascii="Noto Sans Display" w:hAnsi="Noto Sans Display" w:cs="Noto Sans Display"/>
        </w:rPr>
      </w:pPr>
    </w:p>
    <w:p w14:paraId="7CD7CCB8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Merci de joindre un CV à ce dossier</w:t>
      </w:r>
    </w:p>
    <w:p w14:paraId="7DD5A2D4" w14:textId="77777777" w:rsidR="00D1077E" w:rsidRPr="00D1077E" w:rsidRDefault="00D1077E" w:rsidP="00D1077E">
      <w:pPr>
        <w:pStyle w:val="Bulletpoint1"/>
        <w:numPr>
          <w:ilvl w:val="0"/>
          <w:numId w:val="0"/>
        </w:numPr>
        <w:rPr>
          <w:sz w:val="24"/>
          <w:szCs w:val="24"/>
        </w:rPr>
      </w:pPr>
    </w:p>
    <w:p w14:paraId="07D4A61D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Une première sélection des candidatures sur dossier se fera au regard du CV et des réponses de motivation</w:t>
      </w:r>
    </w:p>
    <w:p w14:paraId="03F56D32" w14:textId="77777777" w:rsidR="00D1077E" w:rsidRPr="00243DBF" w:rsidRDefault="00D1077E" w:rsidP="00D1077E"/>
    <w:p w14:paraId="796AD5A7" w14:textId="72DCA368" w:rsidR="00D1077E" w:rsidRDefault="00D1077E" w:rsidP="00D1077E">
      <w:pPr>
        <w:pStyle w:val="titre02"/>
        <w:jc w:val="center"/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</w:pPr>
      <w:r w:rsidRPr="00D1077E"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  <w:t>TOUT DOSSIER INCOMPLET NE SERA PAS TRAIT</w:t>
      </w:r>
      <w:r w:rsidR="00A8663A">
        <w:rPr>
          <w:rStyle w:val="introlongCar"/>
          <w:rFonts w:ascii="Libre Bodoni" w:hAnsi="Libre Bodoni" w:cs="Noto Sans Display"/>
          <w:color w:val="E25554"/>
          <w:spacing w:val="0"/>
          <w:sz w:val="32"/>
          <w:szCs w:val="32"/>
        </w:rPr>
        <w:t>É</w:t>
      </w:r>
    </w:p>
    <w:p w14:paraId="5E89108A" w14:textId="77777777" w:rsidR="00B51ABD" w:rsidRDefault="00D1077E" w:rsidP="00B51ABD">
      <w:pPr>
        <w:pStyle w:val="intertitres0"/>
      </w:pPr>
      <w:r>
        <w:br w:type="page"/>
      </w:r>
    </w:p>
    <w:p w14:paraId="32C2858F" w14:textId="5D99561A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lastRenderedPageBreak/>
        <w:t>Pouvez-vous décrire vos fonctions et responsabilités actuelles ?</w:t>
      </w:r>
    </w:p>
    <w:p w14:paraId="6B8A9E7B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FEEC53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A68C8A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FE5E8F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55E0916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611155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98B116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B3C264B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186B96B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derniers postes que vous avez occupés ?</w:t>
      </w:r>
    </w:p>
    <w:p w14:paraId="728115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40B24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47854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E22C4E4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108B7C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B6C827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D203D4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8DCCE73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09E8E7F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motivations pour suivre le Cercle de l’IHEE ?</w:t>
      </w:r>
    </w:p>
    <w:p w14:paraId="4717046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989BE9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5A87F9C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2B2C2D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EBF002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EB4F06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910ED49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96BEBB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C40039C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 pensez-vous pouvoir apporter à ce programme ?</w:t>
      </w:r>
    </w:p>
    <w:p w14:paraId="7ED75002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66D5ED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FF7CA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193DFA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0AE8B0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E4F1C2B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EE4C4EC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52562DA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64DFE1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918A6D9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axes de développement managérial que vous souhaitez travailler ?</w:t>
      </w:r>
    </w:p>
    <w:p w14:paraId="61C5900C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94B117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334058E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993D6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A0A94E5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D90995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7BD75B8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DC619B0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3D44D94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trois forces professionnelles ?</w:t>
      </w:r>
    </w:p>
    <w:p w14:paraId="22B0FC0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80FC0E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F08D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5C9B23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2AAC21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7AC1B3D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41E3A3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6AD3A42" w14:textId="77777777" w:rsidR="00B51ABD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lastRenderedPageBreak/>
        <w:t>Merci de répondre en quelques points aux questions suivantes concernant les objectifs de la formation :</w:t>
      </w:r>
    </w:p>
    <w:p w14:paraId="41ACD8D0" w14:textId="77777777" w:rsidR="00F90F63" w:rsidRPr="00B4461B" w:rsidRDefault="00F90F63" w:rsidP="00B51ABD">
      <w:pPr>
        <w:pStyle w:val="intertitres0"/>
        <w:spacing w:before="0"/>
        <w:rPr>
          <w:sz w:val="22"/>
          <w:szCs w:val="22"/>
        </w:rPr>
      </w:pPr>
    </w:p>
    <w:p w14:paraId="7EA0D8CE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Aujourd’hui, quelle est votre ambition managériale ?</w:t>
      </w:r>
    </w:p>
    <w:p w14:paraId="7BAA47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F74A1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9279C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4E75A800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96B2E7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2BAEAD5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7CFB743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Quel dirigeant souhaiteriez-vous être ?</w:t>
      </w:r>
    </w:p>
    <w:p w14:paraId="66B63C8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83E352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62761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7CAA84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2B8ADC15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05892482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C509F51" w14:textId="4670CFCB" w:rsidR="00D115D4" w:rsidRPr="000F15F4" w:rsidRDefault="00B51ABD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Fonts w:cs="Arial"/>
          <w:b/>
        </w:rPr>
        <w:br w:type="page"/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lastRenderedPageBreak/>
        <w:t>0</w:t>
      </w:r>
      <w:r w:rsidR="009A61DA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2</w:t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.</w:t>
      </w:r>
    </w:p>
    <w:p w14:paraId="2BFCA3A5" w14:textId="18717A8E" w:rsidR="00D115D4" w:rsidRDefault="009A61DA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Dossier administratif</w:t>
      </w:r>
    </w:p>
    <w:p w14:paraId="6FEA2B67" w14:textId="4EC4E6E0" w:rsidR="009F0775" w:rsidRPr="00B4461B" w:rsidRDefault="009F0775" w:rsidP="009F0775">
      <w:pPr>
        <w:pStyle w:val="Textecourant"/>
        <w:rPr>
          <w:rFonts w:cstheme="minorHAnsi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Pour consulter le</w:t>
      </w:r>
      <w:r w:rsidRPr="00842F45">
        <w:rPr>
          <w:rFonts w:asciiTheme="minorHAnsi" w:hAnsiTheme="minorHAnsi" w:cstheme="minorHAnsi"/>
          <w:color w:val="4A4A49"/>
          <w:sz w:val="22"/>
          <w:szCs w:val="22"/>
        </w:rPr>
        <w:t xml:space="preserve"> </w:t>
      </w:r>
      <w:hyperlink r:id="rId11" w:history="1">
        <w:r w:rsidRPr="00F013CD">
          <w:rPr>
            <w:rStyle w:val="Lienhypertexte"/>
            <w:rFonts w:asciiTheme="minorHAnsi" w:hAnsiTheme="minorHAnsi" w:cstheme="minorHAnsi"/>
            <w:sz w:val="22"/>
            <w:szCs w:val="22"/>
          </w:rPr>
          <w:t>règlement intérieur</w:t>
        </w:r>
      </w:hyperlink>
      <w:r w:rsidRPr="00B4461B">
        <w:rPr>
          <w:rFonts w:cstheme="minorHAnsi"/>
          <w:sz w:val="22"/>
          <w:szCs w:val="22"/>
        </w:rPr>
        <w:t xml:space="preserve"> </w:t>
      </w:r>
      <w:r w:rsidRPr="00842F45">
        <w:rPr>
          <w:rFonts w:cstheme="minorHAnsi"/>
          <w:color w:val="4A4A49"/>
          <w:sz w:val="22"/>
          <w:szCs w:val="22"/>
        </w:rPr>
        <w:t>du Cercle de l’IHEE</w:t>
      </w:r>
      <w:r w:rsidR="00B4461B" w:rsidRPr="00842F45">
        <w:rPr>
          <w:rFonts w:cstheme="minorHAnsi"/>
          <w:color w:val="4A4A49"/>
          <w:sz w:val="22"/>
          <w:szCs w:val="22"/>
        </w:rPr>
        <w:t>.</w:t>
      </w:r>
    </w:p>
    <w:p w14:paraId="020C6168" w14:textId="43D63682" w:rsidR="009F0775" w:rsidRPr="00842F45" w:rsidRDefault="009F0775" w:rsidP="009F0775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Ce programme de formation nécessite des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 prérequis</w:t>
      </w:r>
      <w:r w:rsidR="00B4461B" w:rsidRPr="00842F45">
        <w:rPr>
          <w:rFonts w:cstheme="minorHAnsi"/>
          <w:color w:val="4A4A49"/>
          <w:sz w:val="22"/>
          <w:szCs w:val="22"/>
        </w:rPr>
        <w:t> :</w:t>
      </w:r>
    </w:p>
    <w:p w14:paraId="30018D60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10 ans d’expérience professionnelle</w:t>
      </w:r>
    </w:p>
    <w:p w14:paraId="4699775D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Être en position managériale</w:t>
      </w:r>
    </w:p>
    <w:p w14:paraId="33E11B8D" w14:textId="77777777" w:rsidR="00F06441" w:rsidRDefault="00F06441" w:rsidP="00BB75DE">
      <w:pPr>
        <w:pStyle w:val="intertitres0"/>
        <w:rPr>
          <w:b/>
          <w:bCs/>
          <w:sz w:val="22"/>
          <w:szCs w:val="22"/>
        </w:rPr>
      </w:pPr>
    </w:p>
    <w:p w14:paraId="7442A672" w14:textId="7B241FB3" w:rsidR="009F0775" w:rsidRPr="003E6480" w:rsidRDefault="009F0775" w:rsidP="00BB75DE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>Comment avez-vous connu le Cercle de l’IHEE ? </w:t>
      </w:r>
    </w:p>
    <w:p w14:paraId="10F13985" w14:textId="222C9B7A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Employeur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Ancien du Cercle 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Institut de l’Entreprise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IHEE</w:t>
      </w:r>
    </w:p>
    <w:p w14:paraId="113860B0" w14:textId="77777777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Autre : ………………………………</w:t>
      </w:r>
    </w:p>
    <w:p w14:paraId="118AAE2E" w14:textId="77777777" w:rsidR="00F06441" w:rsidRDefault="00F06441" w:rsidP="00DB7EC9">
      <w:pPr>
        <w:pStyle w:val="intertitres0"/>
        <w:rPr>
          <w:b/>
          <w:bCs/>
          <w:sz w:val="22"/>
          <w:szCs w:val="22"/>
        </w:rPr>
      </w:pPr>
    </w:p>
    <w:p w14:paraId="70BFE054" w14:textId="5DEABE12" w:rsidR="009F0775" w:rsidRPr="003E6480" w:rsidRDefault="009F0775" w:rsidP="00DB7EC9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 xml:space="preserve">Modalités de financement </w:t>
      </w:r>
    </w:p>
    <w:p w14:paraId="0BF5E2AB" w14:textId="4D7A156F" w:rsidR="009F0775" w:rsidRPr="00842F45" w:rsidRDefault="009F0775" w:rsidP="00BB75DE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 xml:space="preserve">Les frais de participation au Cercle de l’IHEE sont de 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10 </w:t>
      </w:r>
      <w:r w:rsidR="00F15A8A" w:rsidRPr="00842F45">
        <w:rPr>
          <w:rFonts w:cstheme="minorHAnsi"/>
          <w:b/>
          <w:bCs/>
          <w:color w:val="4A4A49"/>
          <w:sz w:val="22"/>
          <w:szCs w:val="22"/>
        </w:rPr>
        <w:t>6</w:t>
      </w:r>
      <w:r w:rsidRPr="00842F45">
        <w:rPr>
          <w:rFonts w:cstheme="minorHAnsi"/>
          <w:b/>
          <w:bCs/>
          <w:color w:val="4A4A49"/>
          <w:sz w:val="22"/>
          <w:szCs w:val="22"/>
        </w:rPr>
        <w:t>00 € HT</w:t>
      </w:r>
      <w:r w:rsidRPr="00842F45">
        <w:rPr>
          <w:rFonts w:cstheme="minorHAnsi"/>
          <w:color w:val="4A4A49"/>
          <w:sz w:val="22"/>
          <w:szCs w:val="22"/>
        </w:rPr>
        <w:t xml:space="preserve"> (Tarif valable jusqu’au</w:t>
      </w:r>
      <w:r w:rsidR="00F15A8A" w:rsidRPr="00842F45">
        <w:rPr>
          <w:rFonts w:cstheme="minorHAnsi"/>
          <w:color w:val="4A4A49"/>
          <w:sz w:val="22"/>
          <w:szCs w:val="22"/>
        </w:rPr>
        <w:t xml:space="preserve"> </w:t>
      </w:r>
      <w:r w:rsidR="000D7F04">
        <w:rPr>
          <w:rFonts w:cstheme="minorHAnsi"/>
          <w:color w:val="4A4A49"/>
          <w:sz w:val="22"/>
          <w:szCs w:val="22"/>
        </w:rPr>
        <w:t>09</w:t>
      </w:r>
      <w:r w:rsidR="00BB75DE" w:rsidRPr="00842F45">
        <w:rPr>
          <w:rFonts w:cstheme="minorHAnsi"/>
          <w:color w:val="4A4A49"/>
          <w:sz w:val="22"/>
          <w:szCs w:val="22"/>
        </w:rPr>
        <w:t>/03/202</w:t>
      </w:r>
      <w:r w:rsidR="000D7F04">
        <w:rPr>
          <w:rFonts w:cstheme="minorHAnsi"/>
          <w:color w:val="4A4A49"/>
          <w:sz w:val="22"/>
          <w:szCs w:val="22"/>
        </w:rPr>
        <w:t>7</w:t>
      </w:r>
      <w:r w:rsidR="00BB75DE" w:rsidRPr="00842F45">
        <w:rPr>
          <w:rFonts w:cstheme="minorHAnsi"/>
          <w:color w:val="4A4A49"/>
          <w:sz w:val="22"/>
          <w:szCs w:val="22"/>
        </w:rPr>
        <w:t>)</w:t>
      </w:r>
    </w:p>
    <w:p w14:paraId="313384CD" w14:textId="77777777" w:rsidR="009F0775" w:rsidRPr="0021484E" w:rsidRDefault="009F0775" w:rsidP="0021484E">
      <w:pPr>
        <w:pStyle w:val="Textecourant"/>
        <w:rPr>
          <w:rFonts w:cstheme="minorHAnsi"/>
          <w:b/>
          <w:bCs/>
          <w:color w:val="E25554"/>
          <w:sz w:val="22"/>
          <w:szCs w:val="22"/>
        </w:rPr>
      </w:pPr>
      <w:r w:rsidRPr="0021484E">
        <w:rPr>
          <w:rFonts w:cstheme="minorHAnsi"/>
          <w:b/>
          <w:bCs/>
          <w:color w:val="E25554"/>
          <w:sz w:val="22"/>
          <w:szCs w:val="22"/>
        </w:rPr>
        <w:t>Toute session débutée est due dans son intégralité.</w:t>
      </w:r>
    </w:p>
    <w:p w14:paraId="141B63CB" w14:textId="7FA41A5D" w:rsidR="009F0775" w:rsidRDefault="003344E5" w:rsidP="00863D5D">
      <w:pPr>
        <w:pStyle w:val="intertitres0"/>
        <w:jc w:val="both"/>
      </w:pPr>
      <w:r>
        <w:t>Dans le cadre de</w:t>
      </w:r>
      <w:r w:rsidR="005437DC">
        <w:t xml:space="preserve"> </w:t>
      </w:r>
      <w:r>
        <w:t>s</w:t>
      </w:r>
      <w:r w:rsidR="005437DC">
        <w:t>es programme</w:t>
      </w:r>
      <w:r w:rsidR="00724643">
        <w:t xml:space="preserve">s </w:t>
      </w:r>
      <w:r w:rsidR="009F0775" w:rsidRPr="00243DBF">
        <w:t xml:space="preserve">IHEE, l’Institut de l’Entreprise est </w:t>
      </w:r>
      <w:r w:rsidR="006F4AFF">
        <w:t xml:space="preserve">un </w:t>
      </w:r>
      <w:r w:rsidR="009F0775" w:rsidRPr="00243DBF">
        <w:t xml:space="preserve">organisme de formation dont la déclaration d’activité est enregistrée auprès du </w:t>
      </w:r>
      <w:proofErr w:type="gramStart"/>
      <w:r w:rsidR="009F0775" w:rsidRPr="00243DBF">
        <w:t>Préfet</w:t>
      </w:r>
      <w:proofErr w:type="gramEnd"/>
      <w:r w:rsidR="009F0775" w:rsidRPr="00243DBF">
        <w:t xml:space="preserve"> d’Ile</w:t>
      </w:r>
      <w:r w:rsidR="009B7915">
        <w:t>-</w:t>
      </w:r>
      <w:r w:rsidR="009F0775" w:rsidRPr="00243DBF">
        <w:t>de</w:t>
      </w:r>
      <w:r w:rsidR="009B7915">
        <w:t>-</w:t>
      </w:r>
      <w:r w:rsidR="009F0775" w:rsidRPr="00243DBF">
        <w:t>France sous le numéro</w:t>
      </w:r>
      <w:r w:rsidR="00724643">
        <w:t xml:space="preserve"> </w:t>
      </w:r>
      <w:r w:rsidR="00724643" w:rsidRPr="00243DBF">
        <w:t>11 75</w:t>
      </w:r>
      <w:r w:rsidR="00724643">
        <w:t xml:space="preserve"> </w:t>
      </w:r>
      <w:r w:rsidR="00724643" w:rsidRPr="00243DBF">
        <w:t>503 45 75</w:t>
      </w:r>
      <w:r w:rsidR="00724643">
        <w:t>.</w:t>
      </w:r>
    </w:p>
    <w:p w14:paraId="551D8D78" w14:textId="77777777" w:rsidR="00F06441" w:rsidRDefault="00F06441" w:rsidP="003E6480">
      <w:pPr>
        <w:pStyle w:val="intertitres0"/>
        <w:rPr>
          <w:b/>
          <w:bCs/>
          <w:sz w:val="22"/>
          <w:szCs w:val="22"/>
        </w:rPr>
      </w:pPr>
    </w:p>
    <w:p w14:paraId="10A814BA" w14:textId="4A554C7C" w:rsidR="009F0775" w:rsidRPr="003E6480" w:rsidRDefault="009B7915" w:rsidP="003E6480">
      <w:pPr>
        <w:pStyle w:val="intertitres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É</w:t>
      </w:r>
      <w:r w:rsidR="009F0775" w:rsidRPr="003E6480">
        <w:rPr>
          <w:b/>
          <w:bCs/>
          <w:sz w:val="22"/>
          <w:szCs w:val="22"/>
        </w:rPr>
        <w:t xml:space="preserve">tat civil </w:t>
      </w:r>
    </w:p>
    <w:p w14:paraId="168D4B32" w14:textId="77777777" w:rsidR="009F0775" w:rsidRPr="00842F45" w:rsidRDefault="009F0775" w:rsidP="003E648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E0DD78" w14:textId="77777777" w:rsidR="0005730D" w:rsidRPr="00842F45" w:rsidRDefault="0005730D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15C71DBC" w14:textId="77777777" w:rsidR="003764FD" w:rsidRPr="00842F45" w:rsidRDefault="003764FD" w:rsidP="009F0775">
      <w:pPr>
        <w:rPr>
          <w:rFonts w:ascii="Syne" w:hAnsi="Syne" w:cs="Noto Sans Display"/>
          <w:color w:val="4A4A49"/>
          <w:sz w:val="22"/>
          <w:szCs w:val="22"/>
        </w:rPr>
        <w:sectPr w:rsidR="003764FD" w:rsidRPr="00842F45" w:rsidSect="00A46CB6">
          <w:footerReference w:type="default" r:id="rId12"/>
          <w:headerReference w:type="first" r:id="rId13"/>
          <w:footerReference w:type="first" r:id="rId14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5DE743F3" w14:textId="017EE9ED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696A0AA7" w14:textId="625DB1BB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0179ECAC" w14:textId="5F5D0736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Date de naissance :</w:t>
      </w:r>
    </w:p>
    <w:p w14:paraId="5228AA64" w14:textId="0EEA8B85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Fonction :</w:t>
      </w:r>
    </w:p>
    <w:p w14:paraId="12CC6315" w14:textId="77777777" w:rsidR="003764FD" w:rsidRDefault="003764FD" w:rsidP="009F0775">
      <w:pPr>
        <w:rPr>
          <w:rFonts w:asciiTheme="majorHAnsi" w:hAnsiTheme="majorHAnsi" w:cs="Noto Sans Display"/>
          <w:sz w:val="22"/>
          <w:szCs w:val="22"/>
        </w:rPr>
        <w:sectPr w:rsidR="003764FD" w:rsidSect="003764FD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3E49AC3" w14:textId="69C91AB8" w:rsidR="00F06441" w:rsidRDefault="00F06441">
      <w:pPr>
        <w:rPr>
          <w:rFonts w:asciiTheme="majorHAnsi" w:hAnsiTheme="majorHAnsi" w:cs="Noto Sans Display"/>
          <w:sz w:val="22"/>
          <w:szCs w:val="22"/>
        </w:rPr>
      </w:pPr>
      <w:r>
        <w:rPr>
          <w:rFonts w:asciiTheme="majorHAnsi" w:hAnsiTheme="majorHAnsi" w:cs="Noto Sans Display"/>
          <w:sz w:val="22"/>
          <w:szCs w:val="22"/>
        </w:rPr>
        <w:br w:type="page"/>
      </w:r>
    </w:p>
    <w:p w14:paraId="67FE2778" w14:textId="2CCEAA74" w:rsidR="009F0775" w:rsidRPr="003E6480" w:rsidRDefault="009F0775" w:rsidP="003E6480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lastRenderedPageBreak/>
        <w:t xml:space="preserve">Informations professionnelles </w:t>
      </w:r>
    </w:p>
    <w:p w14:paraId="605383B3" w14:textId="77777777" w:rsidR="002B622A" w:rsidRPr="00842F45" w:rsidRDefault="002B622A" w:rsidP="003E6480">
      <w:pPr>
        <w:rPr>
          <w:rFonts w:ascii="Syne" w:hAnsi="Syne" w:cs="Noto Sans Display"/>
          <w:color w:val="4A4A49"/>
          <w:sz w:val="22"/>
          <w:szCs w:val="22"/>
        </w:rPr>
      </w:pPr>
    </w:p>
    <w:p w14:paraId="3749EF51" w14:textId="77777777" w:rsidR="00B240B2" w:rsidRPr="00842F45" w:rsidRDefault="00B240B2" w:rsidP="003E6480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3764FD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DF82189" w14:textId="01DB979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36962BB9" w14:textId="17CCCB46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Filiale du groupe :</w:t>
      </w:r>
    </w:p>
    <w:p w14:paraId="3BF0373C" w14:textId="087BD990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  <w:r w:rsidR="007560B7" w:rsidRPr="00842F45">
        <w:rPr>
          <w:rFonts w:ascii="Syne" w:hAnsi="Syne" w:cs="Noto Sans Display"/>
          <w:color w:val="4A4A49"/>
          <w:sz w:val="22"/>
          <w:szCs w:val="22"/>
        </w:rPr>
        <w:t xml:space="preserve"> </w:t>
      </w:r>
    </w:p>
    <w:p w14:paraId="3627E93B" w14:textId="2192DA16" w:rsidR="003E6480" w:rsidRPr="00842F45" w:rsidRDefault="005F03A2" w:rsidP="003E6480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d’adresse</w:t>
      </w:r>
      <w:r w:rsidR="003E6480"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0FBD1162" w14:textId="3CF5831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42543AF" w14:textId="51190033" w:rsidR="003E6480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2062B0FC" w14:textId="1D9616B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 xml:space="preserve"> professionnel :</w:t>
      </w:r>
    </w:p>
    <w:p w14:paraId="4E128562" w14:textId="4F680A1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6409FB4B" w14:textId="396D3624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Mobile :</w:t>
      </w:r>
    </w:p>
    <w:p w14:paraId="2A6ECB05" w14:textId="77777777" w:rsidR="00B240B2" w:rsidRDefault="00B240B2" w:rsidP="003E6480">
      <w:pPr>
        <w:rPr>
          <w:rFonts w:asciiTheme="majorHAnsi" w:hAnsiTheme="majorHAnsi" w:cs="Noto Sans Display"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24DBF4FD" w14:textId="77777777" w:rsidR="0005730D" w:rsidRPr="00E46274" w:rsidRDefault="0005730D" w:rsidP="003E6480">
      <w:pPr>
        <w:rPr>
          <w:rFonts w:ascii="Noto Sans Display" w:hAnsi="Noto Sans Display" w:cs="Noto Sans Display"/>
          <w:szCs w:val="20"/>
        </w:rPr>
      </w:pPr>
    </w:p>
    <w:p w14:paraId="7F85C504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Secrétariat</w:t>
      </w:r>
    </w:p>
    <w:p w14:paraId="0E909C40" w14:textId="77777777" w:rsidR="0005730D" w:rsidRDefault="0005730D" w:rsidP="009F0775">
      <w:pPr>
        <w:rPr>
          <w:rFonts w:ascii="Noto Sans Display" w:hAnsi="Noto Sans Display" w:cs="Noto Sans Display"/>
          <w:sz w:val="22"/>
          <w:szCs w:val="22"/>
        </w:rPr>
      </w:pPr>
    </w:p>
    <w:p w14:paraId="42672032" w14:textId="77777777" w:rsidR="00E46274" w:rsidRDefault="00E46274" w:rsidP="009F0775">
      <w:pPr>
        <w:rPr>
          <w:rFonts w:ascii="Syne" w:hAnsi="Syne" w:cs="Noto Sans Display"/>
          <w:sz w:val="22"/>
          <w:szCs w:val="22"/>
        </w:rPr>
        <w:sectPr w:rsidR="00E46274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9E42F00" w14:textId="206CF21A" w:rsidR="009F0775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 et nom :</w:t>
      </w:r>
    </w:p>
    <w:p w14:paraId="3825E272" w14:textId="58860B23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direct/mobile :</w:t>
      </w:r>
    </w:p>
    <w:p w14:paraId="42D061B2" w14:textId="0929A49E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094AEF8A" w14:textId="77777777" w:rsidR="00E46274" w:rsidRPr="00842F45" w:rsidRDefault="00E46274" w:rsidP="009F0775">
      <w:pPr>
        <w:rPr>
          <w:rFonts w:ascii="Noto Sans Display" w:hAnsi="Noto Sans Display" w:cs="Noto Sans Display"/>
          <w:color w:val="4A4A49"/>
          <w:szCs w:val="20"/>
        </w:rPr>
        <w:sectPr w:rsidR="00E46274" w:rsidRPr="00842F45" w:rsidSect="00E46274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471CDEB0" w14:textId="77777777" w:rsidR="009F0775" w:rsidRPr="00243DBF" w:rsidRDefault="009F0775" w:rsidP="009F0775">
      <w:pPr>
        <w:rPr>
          <w:rFonts w:ascii="Noto Sans Display" w:hAnsi="Noto Sans Display" w:cs="Noto Sans Display"/>
          <w:szCs w:val="20"/>
        </w:rPr>
      </w:pPr>
    </w:p>
    <w:p w14:paraId="3997ECF7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Votre responsable hiérarchique</w:t>
      </w:r>
    </w:p>
    <w:p w14:paraId="146A9035" w14:textId="77777777" w:rsidR="009F0775" w:rsidRPr="00243DBF" w:rsidRDefault="009F0775" w:rsidP="009F0775">
      <w:pPr>
        <w:pStyle w:val="Corpsdetexte"/>
        <w:jc w:val="both"/>
        <w:rPr>
          <w:rFonts w:ascii="Noto Sans Display" w:hAnsi="Noto Sans Display" w:cs="Noto Sans Display"/>
          <w:i w:val="0"/>
          <w:iCs/>
          <w:sz w:val="20"/>
        </w:rPr>
      </w:pPr>
    </w:p>
    <w:p w14:paraId="572AF7E0" w14:textId="3FBFE3E7" w:rsidR="009F0775" w:rsidRPr="0005730D" w:rsidRDefault="009F0775" w:rsidP="0005730D">
      <w:pPr>
        <w:pStyle w:val="intertitres0"/>
      </w:pPr>
      <w:r w:rsidRPr="0005730D">
        <w:t xml:space="preserve">La direction de l’IHEE peut être amenée, le cas échéant, à </w:t>
      </w:r>
      <w:r w:rsidR="009B7915">
        <w:t>informer</w:t>
      </w:r>
      <w:r w:rsidRPr="0005730D">
        <w:t xml:space="preserve"> votre responsable hiérarchique des événements majeurs de la session du Cercle de l’IHEE.</w:t>
      </w:r>
    </w:p>
    <w:p w14:paraId="2674362D" w14:textId="77777777" w:rsidR="009F0775" w:rsidRPr="00243DBF" w:rsidRDefault="009F0775" w:rsidP="009F0775">
      <w:pPr>
        <w:rPr>
          <w:rFonts w:ascii="Noto Sans Display" w:eastAsia="Times New Roman" w:hAnsi="Noto Sans Display" w:cs="Noto Sans Display"/>
          <w:b/>
          <w:sz w:val="22"/>
          <w:szCs w:val="22"/>
        </w:rPr>
      </w:pPr>
    </w:p>
    <w:p w14:paraId="534F221B" w14:textId="77777777" w:rsidR="009F0775" w:rsidRPr="00842F45" w:rsidRDefault="009F0775" w:rsidP="0005730D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EFFF66D" w14:textId="77777777" w:rsidR="002B622A" w:rsidRPr="00842F45" w:rsidRDefault="002B622A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776F5B6D" w14:textId="77777777" w:rsidR="00B240B2" w:rsidRPr="00842F45" w:rsidRDefault="00B240B2" w:rsidP="009F0775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01344586" w14:textId="5405D66D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1AC91640" w14:textId="492CBF96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654E97B" w14:textId="19DF21C1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796B19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0130451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33D7879B" w14:textId="55E6B1CB" w:rsidR="0005730D" w:rsidRPr="00842F45" w:rsidRDefault="005F03A2" w:rsidP="00BD5A03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</w:t>
      </w:r>
      <w:r w:rsidR="0005730D"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6E7A0FA3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5BB6CCBF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0ED9AC9B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 xml:space="preserve"> professionnel :</w:t>
      </w:r>
    </w:p>
    <w:p w14:paraId="4FBF7B64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061351EC" w14:textId="77777777" w:rsidR="00B240B2" w:rsidRDefault="00B240B2" w:rsidP="0005730D">
      <w:pPr>
        <w:pStyle w:val="intertitres0"/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FED974C" w14:textId="574F4E9C" w:rsidR="0005730D" w:rsidRPr="0005730D" w:rsidRDefault="0005730D" w:rsidP="0005730D">
      <w:pPr>
        <w:pStyle w:val="intertitres0"/>
      </w:pPr>
    </w:p>
    <w:p w14:paraId="23F8567A" w14:textId="77777777" w:rsidR="009F0775" w:rsidRPr="0005730D" w:rsidRDefault="009F0775" w:rsidP="0005730D">
      <w:pPr>
        <w:pStyle w:val="intertitres0"/>
      </w:pPr>
      <w:r w:rsidRPr="0005730D">
        <w:t xml:space="preserve">Ce programme s’adresse avant tout à des cadres dirigeants </w:t>
      </w:r>
      <w:proofErr w:type="gramStart"/>
      <w:r w:rsidRPr="0005730D">
        <w:t>ayant</w:t>
      </w:r>
      <w:proofErr w:type="gramEnd"/>
      <w:r w:rsidRPr="0005730D">
        <w:t xml:space="preserve"> des responsabilités d’encadrement d’équipes nombreuses et diversifiées. Tout dossier de candidature doit être accompagné d’un CV. </w:t>
      </w:r>
    </w:p>
    <w:p w14:paraId="091A4351" w14:textId="095C3BDE" w:rsidR="006528AB" w:rsidRDefault="006528AB">
      <w:pPr>
        <w:rPr>
          <w:rFonts w:ascii="Noto Sans Display" w:hAnsi="Noto Sans Display" w:cs="Noto Sans Display"/>
          <w:sz w:val="22"/>
          <w:szCs w:val="22"/>
        </w:rPr>
      </w:pPr>
      <w:r>
        <w:rPr>
          <w:rFonts w:ascii="Noto Sans Display" w:hAnsi="Noto Sans Display" w:cs="Noto Sans Display"/>
          <w:sz w:val="22"/>
          <w:szCs w:val="22"/>
        </w:rPr>
        <w:br w:type="page"/>
      </w:r>
    </w:p>
    <w:p w14:paraId="049FC0CA" w14:textId="1D7A0C98" w:rsidR="009F0775" w:rsidRDefault="00842F45" w:rsidP="009F0775">
      <w:pPr>
        <w:rPr>
          <w:rFonts w:ascii="Noto Sans Display" w:hAnsi="Noto Sans Display" w:cs="Noto Sans Display"/>
          <w:szCs w:val="20"/>
        </w:rPr>
      </w:pPr>
      <w:r w:rsidRPr="00D72BF4">
        <w:rPr>
          <w:rFonts w:ascii="Noto Sans Display" w:hAnsi="Noto Sans Display" w:cs="Noto Sans Display"/>
          <w:noProof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4ED229A5" wp14:editId="3BE2E9D9">
                <wp:simplePos x="0" y="0"/>
                <wp:positionH relativeFrom="column">
                  <wp:posOffset>1163955</wp:posOffset>
                </wp:positionH>
                <wp:positionV relativeFrom="paragraph">
                  <wp:posOffset>80645</wp:posOffset>
                </wp:positionV>
                <wp:extent cx="4991100" cy="23717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986" w14:textId="57914FC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rPr>
                                <w:rFonts w:ascii="Syne" w:hAnsi="Syne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color w:val="4A4A49"/>
                                <w:sz w:val="22"/>
                                <w:szCs w:val="22"/>
                              </w:rPr>
                              <w:t>Ce programme est accessible aux personnes en situation de handicap.</w:t>
                            </w:r>
                          </w:p>
                          <w:p w14:paraId="44EDD296" w14:textId="7777777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jc w:val="both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>Nous vous invitons à nous tenir informés si vous êtes dans cette situation. Caroline Hunkeler, Directrice de l’IHEE et référent handicap, prendra contact avec vous pour identifier vos besoins spécifiques et répondre à vos questions.</w:t>
                            </w:r>
                          </w:p>
                          <w:p w14:paraId="72B49437" w14:textId="7777777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14A6E603" w14:textId="77777777" w:rsidR="00D72BF4" w:rsidRPr="00E968CD" w:rsidRDefault="00D72BF4" w:rsidP="00D72BF4">
                            <w:pPr>
                              <w:pStyle w:val="Intro"/>
                              <w:spacing w:before="0" w:after="0" w:line="240" w:lineRule="auto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 xml:space="preserve"> Situation de handicap :</w:t>
                            </w:r>
                          </w:p>
                          <w:p w14:paraId="1E910B62" w14:textId="29F1330D" w:rsidR="00D72BF4" w:rsidRPr="00E968CD" w:rsidRDefault="00D72BF4" w:rsidP="00E46BB9">
                            <w:pPr>
                              <w:pStyle w:val="Intro"/>
                              <w:spacing w:before="0" w:after="0" w:line="240" w:lineRule="auto"/>
                              <w:rPr>
                                <w:color w:val="4A4A49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 xml:space="preserve"> 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29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1.65pt;margin-top:6.35pt;width:393pt;height:186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" stroked="f">
                <v:textbox>
                  <w:txbxContent>
                    <w:p w14:paraId="45A77986" w14:textId="57914FC7" w:rsidR="00D72BF4" w:rsidRPr="00E968CD" w:rsidRDefault="00D72BF4" w:rsidP="00D72BF4">
                      <w:pPr>
                        <w:pStyle w:val="Intro"/>
                        <w:spacing w:after="0" w:line="240" w:lineRule="auto"/>
                        <w:rPr>
                          <w:rFonts w:ascii="Syne" w:hAnsi="Syne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color w:val="4A4A49"/>
                          <w:sz w:val="22"/>
                          <w:szCs w:val="22"/>
                        </w:rPr>
                        <w:t>Ce programme est accessible aux personnes en situation de handicap.</w:t>
                      </w:r>
                    </w:p>
                    <w:p w14:paraId="44EDD296" w14:textId="77777777" w:rsidR="00D72BF4" w:rsidRPr="00E968CD" w:rsidRDefault="00D72BF4" w:rsidP="00D72BF4">
                      <w:pPr>
                        <w:pStyle w:val="Intro"/>
                        <w:spacing w:after="0" w:line="240" w:lineRule="auto"/>
                        <w:jc w:val="both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>Nous vous invitons à nous tenir informés si vous êtes dans cette situation. Caroline Hunkeler, Directrice de l’IHEE et référent handicap, prendra contact avec vous pour identifier vos besoins spécifiques et répondre à vos questions.</w:t>
                      </w:r>
                    </w:p>
                    <w:p w14:paraId="72B49437" w14:textId="77777777" w:rsidR="00D72BF4" w:rsidRPr="00E968CD" w:rsidRDefault="00D72BF4" w:rsidP="00D72BF4">
                      <w:pPr>
                        <w:pStyle w:val="Intro"/>
                        <w:spacing w:after="0" w:line="240" w:lineRule="auto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</w:p>
                    <w:p w14:paraId="14A6E603" w14:textId="77777777" w:rsidR="00D72BF4" w:rsidRPr="00E968CD" w:rsidRDefault="00D72BF4" w:rsidP="00D72BF4">
                      <w:pPr>
                        <w:pStyle w:val="Intro"/>
                        <w:spacing w:before="0" w:after="0" w:line="240" w:lineRule="auto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 xml:space="preserve"> Situation de handicap :</w:t>
                      </w:r>
                    </w:p>
                    <w:p w14:paraId="1E910B62" w14:textId="29F1330D" w:rsidR="00D72BF4" w:rsidRPr="00E968CD" w:rsidRDefault="00D72BF4" w:rsidP="00E46BB9">
                      <w:pPr>
                        <w:pStyle w:val="Intro"/>
                        <w:spacing w:before="0" w:after="0" w:line="240" w:lineRule="auto"/>
                        <w:rPr>
                          <w:color w:val="4A4A49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 xml:space="preserve"> 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274">
        <w:rPr>
          <w:rFonts w:ascii="Noto Sans Display" w:hAnsi="Noto Sans Display" w:cs="Noto Sans Displa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08A7363" wp14:editId="75503A56">
                <wp:simplePos x="0" y="0"/>
                <wp:positionH relativeFrom="column">
                  <wp:posOffset>973455</wp:posOffset>
                </wp:positionH>
                <wp:positionV relativeFrom="paragraph">
                  <wp:posOffset>80010</wp:posOffset>
                </wp:positionV>
                <wp:extent cx="3895725" cy="2447925"/>
                <wp:effectExtent l="0" t="0" r="28575" b="28575"/>
                <wp:wrapNone/>
                <wp:docPr id="19262039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44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9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9A55" id="Rectangle 5" o:spid="_x0000_s1026" style="position:absolute;margin-left:76.65pt;margin-top:6.3pt;width:306.75pt;height:192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" filled="f" strokecolor="#ff9300" strokeweight=".5pt"/>
            </w:pict>
          </mc:Fallback>
        </mc:AlternateContent>
      </w:r>
    </w:p>
    <w:p w14:paraId="24A5A962" w14:textId="0FA53BD0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4EC5AFE" w14:textId="7B492A32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AA1EC1F" w14:textId="75647941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2E570C24" w14:textId="1612BAF7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DC0977F" w14:textId="67DDE606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03B0ED96" w14:textId="1E24D530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068D7526" w14:textId="5A0D3F3F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D584E99" w14:textId="308EE0B4" w:rsidR="009F0775" w:rsidRPr="00EA4EFE" w:rsidRDefault="009F0775" w:rsidP="00EA4EFE">
      <w:pPr>
        <w:pStyle w:val="intertitres0"/>
        <w:rPr>
          <w:b/>
          <w:bCs/>
          <w:sz w:val="22"/>
          <w:szCs w:val="22"/>
        </w:rPr>
      </w:pPr>
      <w:r w:rsidRPr="00EA4EFE">
        <w:rPr>
          <w:b/>
          <w:bCs/>
          <w:sz w:val="22"/>
          <w:szCs w:val="22"/>
        </w:rPr>
        <w:t>C</w:t>
      </w:r>
      <w:r w:rsidR="00E31330">
        <w:rPr>
          <w:b/>
          <w:bCs/>
          <w:sz w:val="22"/>
          <w:szCs w:val="22"/>
        </w:rPr>
        <w:t>onvention de formation</w:t>
      </w:r>
    </w:p>
    <w:p w14:paraId="528F010E" w14:textId="77777777" w:rsidR="009F0775" w:rsidRPr="00842F45" w:rsidRDefault="009F0775" w:rsidP="00EA4EFE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1CCCDD71" w14:textId="77777777" w:rsidR="00B240B2" w:rsidRPr="00842F45" w:rsidRDefault="00B240B2" w:rsidP="00EA4EFE">
      <w:pPr>
        <w:rPr>
          <w:rFonts w:ascii="Syne" w:hAnsi="Syne" w:cs="Noto Sans Display"/>
          <w:color w:val="4A4A49"/>
          <w:sz w:val="22"/>
          <w:szCs w:val="22"/>
        </w:rPr>
      </w:pPr>
    </w:p>
    <w:p w14:paraId="2E3A7ED0" w14:textId="77777777" w:rsidR="006528AB" w:rsidRPr="00842F45" w:rsidRDefault="006528AB" w:rsidP="00EA4EFE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28638D45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0E2F6497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4B32A423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0CF9DCA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67E54EBC" w14:textId="47E61B3E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N° SIRET :</w:t>
      </w:r>
    </w:p>
    <w:p w14:paraId="630A61FA" w14:textId="3C624930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205DB24D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58DFED3" w14:textId="77777777" w:rsidR="00EA4EFE" w:rsidRPr="00842F45" w:rsidRDefault="00EA4EFE" w:rsidP="00EA4EFE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585D04A2" w14:textId="24B16F4A" w:rsidR="00E31330" w:rsidRPr="00842F45" w:rsidRDefault="00E31330" w:rsidP="00EA4EFE">
      <w:pPr>
        <w:rPr>
          <w:rFonts w:ascii="Syne" w:hAnsi="Syne" w:cs="Noto Sans Display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="00EF1FFA">
        <w:rPr>
          <w:rFonts w:ascii="Syne" w:hAnsi="Syne" w:cs="Noto Sans Display"/>
          <w:color w:val="4A4A49"/>
          <w:sz w:val="22"/>
          <w:szCs w:val="22"/>
        </w:rPr>
        <w:t> :</w:t>
      </w:r>
    </w:p>
    <w:p w14:paraId="2F895523" w14:textId="675A28AD" w:rsidR="00E31330" w:rsidRPr="00842F45" w:rsidRDefault="00E31330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51FAE42" w14:textId="77777777" w:rsidR="00B240B2" w:rsidRDefault="00B240B2" w:rsidP="00E31330">
      <w:pPr>
        <w:pStyle w:val="intertitres0"/>
        <w:rPr>
          <w:b/>
          <w:bCs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43DF7BC" w14:textId="77777777" w:rsidR="007560B7" w:rsidRDefault="007560B7" w:rsidP="00E31330">
      <w:pPr>
        <w:pStyle w:val="intertitres0"/>
        <w:rPr>
          <w:b/>
          <w:bCs/>
          <w:sz w:val="22"/>
          <w:szCs w:val="22"/>
        </w:rPr>
      </w:pPr>
    </w:p>
    <w:p w14:paraId="32C771BF" w14:textId="5BF800A7" w:rsidR="00EA4EFE" w:rsidRDefault="00E31330" w:rsidP="00E31330">
      <w:pPr>
        <w:pStyle w:val="intertitres0"/>
        <w:rPr>
          <w:b/>
          <w:bCs/>
          <w:sz w:val="22"/>
          <w:szCs w:val="22"/>
        </w:rPr>
      </w:pPr>
      <w:r w:rsidRPr="00E31330">
        <w:rPr>
          <w:b/>
          <w:bCs/>
          <w:sz w:val="22"/>
          <w:szCs w:val="22"/>
        </w:rPr>
        <w:t>Facture</w:t>
      </w:r>
    </w:p>
    <w:p w14:paraId="2B6511BF" w14:textId="77777777" w:rsidR="00E31330" w:rsidRPr="00842F45" w:rsidRDefault="00E31330" w:rsidP="00E3133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591D3BDB" w14:textId="77777777" w:rsidR="002B622A" w:rsidRPr="00842F45" w:rsidRDefault="002B622A" w:rsidP="00E31330">
      <w:pPr>
        <w:rPr>
          <w:rFonts w:ascii="Syne" w:hAnsi="Syne" w:cs="Noto Sans Display"/>
          <w:color w:val="4A4A49"/>
          <w:sz w:val="22"/>
          <w:szCs w:val="22"/>
        </w:rPr>
      </w:pPr>
    </w:p>
    <w:p w14:paraId="7A57EDB2" w14:textId="77777777" w:rsidR="006528AB" w:rsidRPr="00842F45" w:rsidRDefault="006528AB" w:rsidP="00E31330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7BB9C224" w14:textId="2E6E50C4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2059E02F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2FA1D5A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4044DAF7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525FF91C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5063D3A4" w14:textId="36C7757D" w:rsidR="00E31330" w:rsidRPr="00842F45" w:rsidRDefault="00674230" w:rsidP="00E31330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</w:t>
      </w:r>
      <w:r w:rsidR="00E31330"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46E484E8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7CB9B09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6907918B" w14:textId="3C44348C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="00674230">
        <w:rPr>
          <w:rFonts w:ascii="Syne" w:hAnsi="Syne" w:cs="Noto Sans Display"/>
          <w:color w:val="4A4A49"/>
          <w:sz w:val="22"/>
          <w:szCs w:val="22"/>
        </w:rPr>
        <w:t> :</w:t>
      </w:r>
    </w:p>
    <w:p w14:paraId="62676333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A46C7F8" w14:textId="77777777" w:rsidR="006528AB" w:rsidRDefault="006528AB" w:rsidP="00E31330">
      <w:pPr>
        <w:pStyle w:val="intertitres0"/>
        <w:rPr>
          <w:b/>
          <w:bCs/>
          <w:sz w:val="22"/>
          <w:szCs w:val="22"/>
        </w:rPr>
        <w:sectPr w:rsidR="006528AB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3DD342FD" w14:textId="77777777" w:rsidR="006528AB" w:rsidRDefault="006528AB">
      <w:pPr>
        <w:rPr>
          <w:rFonts w:ascii="Noto Sans Display" w:hAnsi="Noto Sans Display" w:cs="Noto Sans Display"/>
          <w:b/>
          <w:bCs/>
          <w:color w:val="371E8E" w:themeColor="text1"/>
          <w:spacing w:val="24"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5DFBDC88" w14:textId="287223C7" w:rsidR="00E31330" w:rsidRPr="007560B7" w:rsidRDefault="00E31330" w:rsidP="00E31330">
      <w:pPr>
        <w:pStyle w:val="intertitres0"/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Paiement</w:t>
      </w:r>
      <w:r w:rsidR="007560B7">
        <w:rPr>
          <w:i/>
          <w:iCs/>
          <w:sz w:val="22"/>
          <w:szCs w:val="22"/>
        </w:rPr>
        <w:t xml:space="preserve"> (Si service différent de la facturation)</w:t>
      </w:r>
    </w:p>
    <w:p w14:paraId="14347B2A" w14:textId="77777777" w:rsidR="007560B7" w:rsidRPr="00842F45" w:rsidRDefault="007560B7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44D09C" w14:textId="77777777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</w:p>
    <w:p w14:paraId="6B775E08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6BB5A4B5" w14:textId="129EA35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Nom :</w:t>
      </w:r>
    </w:p>
    <w:p w14:paraId="1C6B7D30" w14:textId="1D29829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Prénom :</w:t>
      </w:r>
    </w:p>
    <w:p w14:paraId="3D098F49" w14:textId="6B57CACE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Fonction</w:t>
      </w:r>
      <w:r w:rsidR="002528B6">
        <w:rPr>
          <w:rFonts w:ascii="Syne" w:hAnsi="Syne" w:cstheme="minorHAnsi"/>
          <w:color w:val="4A4A49"/>
          <w:sz w:val="22"/>
          <w:szCs w:val="22"/>
        </w:rPr>
        <w:t> :</w:t>
      </w:r>
    </w:p>
    <w:p w14:paraId="378D5E3E" w14:textId="76F14C94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Organisme/entreprise :</w:t>
      </w:r>
    </w:p>
    <w:p w14:paraId="6D1DF67E" w14:textId="59700D5A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010CD7D4" w14:textId="0A3A4397" w:rsidR="00FA0C03" w:rsidRPr="00842F45" w:rsidRDefault="00534236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>
        <w:rPr>
          <w:rFonts w:ascii="Syne" w:hAnsi="Syne" w:cstheme="minorHAnsi"/>
          <w:color w:val="4A4A49"/>
          <w:sz w:val="22"/>
          <w:szCs w:val="22"/>
        </w:rPr>
        <w:t>Complément d’</w:t>
      </w:r>
      <w:r w:rsidR="00FA0C03"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1B5F243C" w14:textId="3FE27CC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Code postal :</w:t>
      </w:r>
    </w:p>
    <w:p w14:paraId="2B8C064F" w14:textId="76BA4F22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Ville :</w:t>
      </w:r>
    </w:p>
    <w:p w14:paraId="52E61AAE" w14:textId="33A66633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theme="minorHAnsi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theme="minorHAnsi"/>
          <w:color w:val="4A4A49"/>
          <w:sz w:val="22"/>
          <w:szCs w:val="22"/>
        </w:rPr>
        <w:t> :</w:t>
      </w:r>
    </w:p>
    <w:p w14:paraId="013E489A" w14:textId="4A22CD8C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Tél direct :</w:t>
      </w:r>
    </w:p>
    <w:p w14:paraId="5D5F55E3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533E218" w14:textId="77777777" w:rsidR="00FA0C03" w:rsidRPr="00EA4EFE" w:rsidRDefault="00FA0C03" w:rsidP="007560B7">
      <w:pPr>
        <w:pStyle w:val="Textecourant"/>
        <w:rPr>
          <w:rFonts w:ascii="Syne" w:hAnsi="Syne" w:cstheme="minorHAnsi"/>
          <w:sz w:val="22"/>
          <w:szCs w:val="22"/>
        </w:rPr>
      </w:pPr>
    </w:p>
    <w:p w14:paraId="57576AAE" w14:textId="783FAFAD" w:rsidR="009F0775" w:rsidRPr="007560B7" w:rsidRDefault="009F0775" w:rsidP="007560B7">
      <w:pPr>
        <w:pStyle w:val="intertitres0"/>
        <w:rPr>
          <w:b/>
          <w:bCs/>
          <w:sz w:val="22"/>
          <w:szCs w:val="22"/>
        </w:rPr>
      </w:pPr>
      <w:r w:rsidRPr="007560B7">
        <w:rPr>
          <w:b/>
          <w:bCs/>
          <w:sz w:val="22"/>
          <w:szCs w:val="22"/>
        </w:rPr>
        <w:t>Modalité</w:t>
      </w:r>
      <w:r w:rsidR="00534236">
        <w:rPr>
          <w:b/>
          <w:bCs/>
          <w:sz w:val="22"/>
          <w:szCs w:val="22"/>
        </w:rPr>
        <w:t>s</w:t>
      </w:r>
      <w:r w:rsidRPr="007560B7">
        <w:rPr>
          <w:b/>
          <w:bCs/>
          <w:sz w:val="22"/>
          <w:szCs w:val="22"/>
        </w:rPr>
        <w:t xml:space="preserve"> de facturation</w:t>
      </w:r>
    </w:p>
    <w:p w14:paraId="726A75B6" w14:textId="69D73ECD" w:rsidR="009F0775" w:rsidRPr="007560B7" w:rsidRDefault="009F0775" w:rsidP="007560B7">
      <w:pPr>
        <w:pStyle w:val="intertitres0"/>
      </w:pPr>
      <w:r w:rsidRPr="007560B7">
        <w:t xml:space="preserve">Procédez-vous à l’envoi d’un bon de commande interne ? </w:t>
      </w:r>
    </w:p>
    <w:p w14:paraId="7932B7A8" w14:textId="77777777" w:rsidR="009F0775" w:rsidRPr="00842F45" w:rsidRDefault="009F0775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 xml:space="preserve">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Oui                                     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Non</w:t>
      </w:r>
    </w:p>
    <w:p w14:paraId="29BCA1A4" w14:textId="56F529A3" w:rsidR="009F0775" w:rsidRDefault="009F0775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0C8B6690" w14:textId="113FA712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6C8225B0" w14:textId="2ACB8241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3199356A" w14:textId="57D83F88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4F993F9E" w14:textId="10A9447E" w:rsidR="006528AB" w:rsidRPr="00243DBF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7648B933" w14:textId="565C86AF" w:rsidR="007E43C5" w:rsidRDefault="000D7F04"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2A3216" wp14:editId="1BE9D4E7">
                <wp:simplePos x="0" y="0"/>
                <wp:positionH relativeFrom="column">
                  <wp:posOffset>1363979</wp:posOffset>
                </wp:positionH>
                <wp:positionV relativeFrom="paragraph">
                  <wp:posOffset>152400</wp:posOffset>
                </wp:positionV>
                <wp:extent cx="3895725" cy="2514600"/>
                <wp:effectExtent l="0" t="0" r="9525" b="0"/>
                <wp:wrapNone/>
                <wp:docPr id="1490323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D3BE5" w14:textId="77777777" w:rsidR="009F0775" w:rsidRPr="007560B7" w:rsidRDefault="009F0775" w:rsidP="007560B7">
                            <w:pPr>
                              <w:pStyle w:val="intertitres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60B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Encadré réservé à l’IHEE</w:t>
                            </w:r>
                          </w:p>
                          <w:p w14:paraId="30793B08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Profil conforme aux prérequis</w:t>
                            </w:r>
                          </w:p>
                          <w:p w14:paraId="35DA7FDE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10 années d’expérience professionnelle</w:t>
                            </w:r>
                          </w:p>
                          <w:p w14:paraId="1A6838F3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En position managériale</w:t>
                            </w:r>
                          </w:p>
                          <w:p w14:paraId="2B5D78D4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complet</w:t>
                            </w:r>
                          </w:p>
                          <w:p w14:paraId="3BF1197C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rempli intégralement</w:t>
                            </w:r>
                          </w:p>
                          <w:p w14:paraId="2B6B73EE" w14:textId="0725864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CV joint</w:t>
                            </w:r>
                          </w:p>
                          <w:p w14:paraId="2F688EF4" w14:textId="77777777" w:rsidR="006D7144" w:rsidRPr="00842F45" w:rsidRDefault="006D7144" w:rsidP="006D7144">
                            <w:pPr>
                              <w:pStyle w:val="Textecourant"/>
                              <w:spacing w:before="0"/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47EA6BD8" w14:textId="77777777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validée                </w:t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refusée</w:t>
                            </w:r>
                          </w:p>
                          <w:p w14:paraId="0EF41717" w14:textId="5F9F2805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Date </w:t>
                            </w:r>
                            <w:r w:rsidR="00534236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>décision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3216" id="_x0000_s1027" type="#_x0000_t202" style="position:absolute;margin-left:107.4pt;margin-top:12pt;width:306.75pt;height:19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" stroked="f">
                <v:textbox>
                  <w:txbxContent>
                    <w:p w14:paraId="721D3BE5" w14:textId="77777777" w:rsidR="009F0775" w:rsidRPr="007560B7" w:rsidRDefault="009F0775" w:rsidP="007560B7">
                      <w:pPr>
                        <w:pStyle w:val="intertitres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560B7">
                        <w:rPr>
                          <w:b/>
                          <w:bCs/>
                          <w:sz w:val="22"/>
                          <w:szCs w:val="22"/>
                        </w:rPr>
                        <w:t>Encadré réservé à l’IHEE</w:t>
                      </w:r>
                    </w:p>
                    <w:p w14:paraId="30793B08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Profil conforme aux prérequis</w:t>
                      </w:r>
                    </w:p>
                    <w:p w14:paraId="35DA7FDE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10 années d’expérience professionnelle</w:t>
                      </w:r>
                    </w:p>
                    <w:p w14:paraId="1A6838F3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En position managériale</w:t>
                      </w:r>
                    </w:p>
                    <w:p w14:paraId="2B5D78D4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complet</w:t>
                      </w:r>
                    </w:p>
                    <w:p w14:paraId="3BF1197C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rempli intégralement</w:t>
                      </w:r>
                    </w:p>
                    <w:p w14:paraId="2B6B73EE" w14:textId="0725864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bCs/>
                          <w:color w:val="4A4A49"/>
                          <w:sz w:val="22"/>
                          <w:szCs w:val="22"/>
                        </w:rPr>
                        <w:t xml:space="preserve">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CV joint</w:t>
                      </w:r>
                    </w:p>
                    <w:p w14:paraId="2F688EF4" w14:textId="77777777" w:rsidR="006D7144" w:rsidRPr="00842F45" w:rsidRDefault="006D7144" w:rsidP="006D7144">
                      <w:pPr>
                        <w:pStyle w:val="Textecourant"/>
                        <w:spacing w:before="0"/>
                        <w:rPr>
                          <w:bCs/>
                          <w:color w:val="4A4A49"/>
                          <w:sz w:val="22"/>
                          <w:szCs w:val="22"/>
                        </w:rPr>
                      </w:pPr>
                    </w:p>
                    <w:p w14:paraId="47EA6BD8" w14:textId="77777777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validée                </w:t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refusée</w:t>
                      </w:r>
                    </w:p>
                    <w:p w14:paraId="0EF41717" w14:textId="5F9F2805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Date </w:t>
                      </w:r>
                      <w:r w:rsidR="00534236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de </w:t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>décision :</w:t>
                      </w:r>
                    </w:p>
                  </w:txbxContent>
                </v:textbox>
              </v:shape>
            </w:pict>
          </mc:Fallback>
        </mc:AlternateContent>
      </w:r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560DB5" wp14:editId="58BF2AB2">
                <wp:simplePos x="0" y="0"/>
                <wp:positionH relativeFrom="column">
                  <wp:posOffset>1268730</wp:posOffset>
                </wp:positionH>
                <wp:positionV relativeFrom="paragraph">
                  <wp:posOffset>28575</wp:posOffset>
                </wp:positionV>
                <wp:extent cx="4133850" cy="2724150"/>
                <wp:effectExtent l="0" t="0" r="19050" b="19050"/>
                <wp:wrapNone/>
                <wp:docPr id="7522724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93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73916" id="Rectangle 1" o:spid="_x0000_s1026" style="position:absolute;margin-left:99.9pt;margin-top:2.25pt;width:325.5pt;height:2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" strokecolor="#ff9300" strokeweight="1.5pt"/>
            </w:pict>
          </mc:Fallback>
        </mc:AlternateContent>
      </w:r>
      <w:r w:rsidR="007E43C5">
        <w:br w:type="page"/>
      </w:r>
    </w:p>
    <w:p w14:paraId="345926A8" w14:textId="16CDD6EB" w:rsidR="00D66052" w:rsidRDefault="00B443FA" w:rsidP="00E5159B">
      <w:pPr>
        <w:pStyle w:val="En-tte"/>
        <w:tabs>
          <w:tab w:val="clear" w:pos="4536"/>
          <w:tab w:val="clear" w:pos="9072"/>
          <w:tab w:val="left" w:pos="2050"/>
          <w:tab w:val="left" w:pos="90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9C1EF3" wp14:editId="62A165B6">
                <wp:simplePos x="0" y="0"/>
                <wp:positionH relativeFrom="column">
                  <wp:posOffset>2343084</wp:posOffset>
                </wp:positionH>
                <wp:positionV relativeFrom="paragraph">
                  <wp:posOffset>-868899</wp:posOffset>
                </wp:positionV>
                <wp:extent cx="7046858" cy="10688955"/>
                <wp:effectExtent l="0" t="0" r="20955" b="17145"/>
                <wp:wrapNone/>
                <wp:docPr id="9149169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858" cy="10688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6F39E" id="Rectangle 1" o:spid="_x0000_s1026" style="position:absolute;margin-left:184.5pt;margin-top:-68.4pt;width:554.85pt;height:841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" fillcolor="#371e8e [3200]" strokecolor="#080414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4B68F54" wp14:editId="36D32F6C">
                <wp:simplePos x="0" y="0"/>
                <wp:positionH relativeFrom="column">
                  <wp:posOffset>-116359</wp:posOffset>
                </wp:positionH>
                <wp:positionV relativeFrom="paragraph">
                  <wp:posOffset>1606265</wp:posOffset>
                </wp:positionV>
                <wp:extent cx="2159635" cy="1404620"/>
                <wp:effectExtent l="0" t="0" r="0" b="0"/>
                <wp:wrapSquare wrapText="bothSides"/>
                <wp:docPr id="12997681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C4F1" w14:textId="436E2BD7" w:rsidR="008160DB" w:rsidRPr="006C226F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6C226F">
                              <w:rPr>
                                <w:rFonts w:asciiTheme="majorHAnsi" w:hAnsiTheme="majorHAnsi"/>
                                <w:color w:val="9C9CF3"/>
                              </w:rPr>
                              <w:t>INSTITUT DE L’ENTREPRISE</w:t>
                            </w:r>
                          </w:p>
                          <w:p w14:paraId="7D2F6A54" w14:textId="6D997D75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29, rue de Lisbonne</w:t>
                            </w:r>
                          </w:p>
                          <w:p w14:paraId="0743A14E" w14:textId="2AC68260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75008 Paris</w:t>
                            </w:r>
                          </w:p>
                          <w:p w14:paraId="1F2FFF05" w14:textId="1F45A1D7" w:rsidR="008160DB" w:rsidRPr="00842F45" w:rsidRDefault="00D3639C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+33 (0)1 53 23 05 40</w:t>
                            </w:r>
                          </w:p>
                          <w:p w14:paraId="29D05EDB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0CB097C4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39032973" w14:textId="1C8463FC" w:rsidR="00BB23C1" w:rsidRPr="00173897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173897">
                              <w:rPr>
                                <w:rFonts w:asciiTheme="majorHAnsi" w:hAnsiTheme="majorHAnsi"/>
                                <w:color w:val="9C9CF3"/>
                              </w:rPr>
                              <w:t>CONTACT</w:t>
                            </w:r>
                          </w:p>
                          <w:p w14:paraId="3EDFBE7C" w14:textId="3FE98832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Caroline Hunkeler</w:t>
                            </w:r>
                          </w:p>
                          <w:p w14:paraId="078F492B" w14:textId="3996ED65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Directrice de l’IHEE</w:t>
                            </w:r>
                          </w:p>
                          <w:p w14:paraId="10BD1025" w14:textId="14B22D1B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 xml:space="preserve">+33 (0)6 </w:t>
                            </w:r>
                            <w:r w:rsidR="00173897" w:rsidRPr="00B443FA">
                              <w:rPr>
                                <w:color w:val="4A4A49"/>
                              </w:rPr>
                              <w:t>07 97 57 35</w:t>
                            </w:r>
                          </w:p>
                          <w:p w14:paraId="4BB96DC7" w14:textId="3C5BD24F" w:rsidR="00173897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hyperlink r:id="rId15" w:history="1">
                              <w:r w:rsidRPr="00B443FA">
                                <w:rPr>
                                  <w:rStyle w:val="Lienhypertexte"/>
                                </w:rPr>
                                <w:t>caroline.hunkeler@idep.net</w:t>
                              </w:r>
                            </w:hyperlink>
                          </w:p>
                          <w:p w14:paraId="26475764" w14:textId="77777777" w:rsidR="00B443FA" w:rsidRDefault="00B443FA" w:rsidP="00B443FA">
                            <w:pPr>
                              <w:spacing w:after="0"/>
                              <w:jc w:val="right"/>
                            </w:pPr>
                          </w:p>
                          <w:p w14:paraId="3F1FEB03" w14:textId="44B62B12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Anne Tarchalski</w:t>
                            </w:r>
                          </w:p>
                          <w:p w14:paraId="44447A6D" w14:textId="1604063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Responsable des projets formation et de la Communication</w:t>
                            </w:r>
                          </w:p>
                          <w:p w14:paraId="64CCDDFF" w14:textId="5BA72B4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>+33 (0)6 82 58 25 42</w:t>
                            </w:r>
                          </w:p>
                          <w:p w14:paraId="05F94B6A" w14:textId="3733F6D6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r w:rsidRPr="00B443FA">
                              <w:rPr>
                                <w:rStyle w:val="Lienhypertexte"/>
                              </w:rPr>
                              <w:t>anne.tarchalski@idep.net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68F54" id="_x0000_s1028" type="#_x0000_t202" style="position:absolute;margin-left:-9.15pt;margin-top:126.5pt;width:170.0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YuEw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" stroked="f">
                <v:textbox style="mso-fit-shape-to-text:t">
                  <w:txbxContent>
                    <w:p w14:paraId="7424C4F1" w14:textId="436E2BD7" w:rsidR="008160DB" w:rsidRPr="006C226F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6C226F">
                        <w:rPr>
                          <w:rFonts w:asciiTheme="majorHAnsi" w:hAnsiTheme="majorHAnsi"/>
                          <w:color w:val="9C9CF3"/>
                        </w:rPr>
                        <w:t>INSTITUT DE L’ENTREPRISE</w:t>
                      </w:r>
                    </w:p>
                    <w:p w14:paraId="7D2F6A54" w14:textId="6D997D75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29, rue de Lisbonne</w:t>
                      </w:r>
                    </w:p>
                    <w:p w14:paraId="0743A14E" w14:textId="2AC68260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75008 Paris</w:t>
                      </w:r>
                    </w:p>
                    <w:p w14:paraId="1F2FFF05" w14:textId="1F45A1D7" w:rsidR="008160DB" w:rsidRPr="00842F45" w:rsidRDefault="00D3639C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+33 (0)1 53 23 05 40</w:t>
                      </w:r>
                    </w:p>
                    <w:p w14:paraId="29D05EDB" w14:textId="77777777" w:rsidR="00BB23C1" w:rsidRDefault="00BB23C1" w:rsidP="00B443FA">
                      <w:pPr>
                        <w:jc w:val="right"/>
                      </w:pPr>
                    </w:p>
                    <w:p w14:paraId="0CB097C4" w14:textId="77777777" w:rsidR="00BB23C1" w:rsidRDefault="00BB23C1" w:rsidP="00B443FA">
                      <w:pPr>
                        <w:jc w:val="right"/>
                      </w:pPr>
                    </w:p>
                    <w:p w14:paraId="39032973" w14:textId="1C8463FC" w:rsidR="00BB23C1" w:rsidRPr="00173897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173897">
                        <w:rPr>
                          <w:rFonts w:asciiTheme="majorHAnsi" w:hAnsiTheme="majorHAnsi"/>
                          <w:color w:val="9C9CF3"/>
                        </w:rPr>
                        <w:t>CONTACT</w:t>
                      </w:r>
                    </w:p>
                    <w:p w14:paraId="3EDFBE7C" w14:textId="3FE98832" w:rsidR="006C226F" w:rsidRPr="00B443FA" w:rsidRDefault="006C226F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Caroline Hunkeler</w:t>
                      </w:r>
                    </w:p>
                    <w:p w14:paraId="078F492B" w14:textId="3996ED65" w:rsidR="006C226F" w:rsidRPr="00B443FA" w:rsidRDefault="006C226F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Directrice de l’IHEE</w:t>
                      </w:r>
                    </w:p>
                    <w:p w14:paraId="10BD1025" w14:textId="14B22D1B" w:rsidR="006C226F" w:rsidRPr="00B443FA" w:rsidRDefault="006C226F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 xml:space="preserve">+33 (0)6 </w:t>
                      </w:r>
                      <w:r w:rsidR="00173897" w:rsidRPr="00B443FA">
                        <w:rPr>
                          <w:color w:val="4A4A49"/>
                        </w:rPr>
                        <w:t>07 97 57 35</w:t>
                      </w:r>
                    </w:p>
                    <w:p w14:paraId="4BB96DC7" w14:textId="3C5BD24F" w:rsidR="00173897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hyperlink r:id="rId16" w:history="1">
                        <w:r w:rsidRPr="00B443FA">
                          <w:rPr>
                            <w:rStyle w:val="Lienhypertexte"/>
                          </w:rPr>
                          <w:t>caroline.hunkeler@idep.net</w:t>
                        </w:r>
                      </w:hyperlink>
                    </w:p>
                    <w:p w14:paraId="26475764" w14:textId="77777777" w:rsidR="00B443FA" w:rsidRDefault="00B443FA" w:rsidP="00B443FA">
                      <w:pPr>
                        <w:spacing w:after="0"/>
                        <w:jc w:val="right"/>
                      </w:pPr>
                    </w:p>
                    <w:p w14:paraId="3F1FEB03" w14:textId="44B62B12" w:rsidR="00B443FA" w:rsidRPr="00B443FA" w:rsidRDefault="00B443FA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Anne Tarchalski</w:t>
                      </w:r>
                    </w:p>
                    <w:p w14:paraId="44447A6D" w14:textId="1604063C" w:rsidR="00B443FA" w:rsidRPr="00B443FA" w:rsidRDefault="00B443FA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Responsable des projets formation et de la Communication</w:t>
                      </w:r>
                    </w:p>
                    <w:p w14:paraId="64CCDDFF" w14:textId="5BA72B4C" w:rsidR="00B443FA" w:rsidRPr="00B443FA" w:rsidRDefault="00B443FA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>+33 (0)6 82 58 25 42</w:t>
                      </w:r>
                    </w:p>
                    <w:p w14:paraId="05F94B6A" w14:textId="3733F6D6" w:rsidR="00B443FA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r w:rsidRPr="00B443FA">
                        <w:rPr>
                          <w:rStyle w:val="Lienhypertexte"/>
                        </w:rPr>
                        <w:t>anne.tarchalski@idep.net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6052" w:rsidSect="00B240B2">
      <w:type w:val="continuous"/>
      <w:pgSz w:w="11906" w:h="16838"/>
      <w:pgMar w:top="1418" w:right="1077" w:bottom="1531" w:left="1077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5EFFB" w14:textId="77777777" w:rsidR="0056104E" w:rsidRDefault="0056104E" w:rsidP="00AE18E9">
      <w:pPr>
        <w:spacing w:after="0" w:line="240" w:lineRule="auto"/>
      </w:pPr>
      <w:r>
        <w:separator/>
      </w:r>
    </w:p>
  </w:endnote>
  <w:endnote w:type="continuationSeparator" w:id="0">
    <w:p w14:paraId="172F5881" w14:textId="77777777" w:rsidR="0056104E" w:rsidRDefault="0056104E" w:rsidP="00AE18E9">
      <w:pPr>
        <w:spacing w:after="0" w:line="240" w:lineRule="auto"/>
      </w:pPr>
      <w:r>
        <w:continuationSeparator/>
      </w:r>
    </w:p>
  </w:endnote>
  <w:endnote w:type="continuationNotice" w:id="1">
    <w:p w14:paraId="09A31DAA" w14:textId="77777777" w:rsidR="00BB75DE" w:rsidRDefault="00BB75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Display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D7597CB3-AD25-427A-B996-168FC39CC713}"/>
    <w:embedBold r:id="rId2" w:fontKey="{AD6356B0-02CD-4245-8BD4-EFC08D9CAF7D}"/>
    <w:embedItalic r:id="rId3" w:fontKey="{38E2CD1C-D906-4A2A-8C58-6A6C10CC08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isplay Light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27ECB37F-2053-4ADC-B656-DC594C03AEE7}"/>
    <w:embedBold r:id="rId5" w:fontKey="{6985E792-7EF4-4645-A7C1-B63BC98CD8F3}"/>
    <w:embedItalic r:id="rId6" w:fontKey="{959DBC41-AAA7-4E8E-B370-F6712D514397}"/>
  </w:font>
  <w:font w:name="syne bold">
    <w:panose1 w:val="00000000000000000000"/>
    <w:charset w:val="00"/>
    <w:family w:val="roman"/>
    <w:notTrueType/>
    <w:pitch w:val="default"/>
  </w:font>
  <w:font w:name="Syne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7" w:fontKey="{B82D6FE5-7C18-4986-BF7D-AA3EDF308D86}"/>
    <w:embedBold r:id="rId8" w:fontKey="{81EED235-36A2-4BCE-9575-ED8D57015812}"/>
  </w:font>
  <w:font w:name="Libre Bodoni">
    <w:panose1 w:val="02070503070600000003"/>
    <w:charset w:val="00"/>
    <w:family w:val="roman"/>
    <w:pitch w:val="variable"/>
    <w:sig w:usb0="A00000FF" w:usb1="0000205B" w:usb2="00000000" w:usb3="00000000" w:csb0="00000093" w:csb1="00000000"/>
    <w:embedRegular r:id="rId9" w:fontKey="{A72D7C4D-63F9-4C56-8C4F-3DE85D7E6618}"/>
    <w:embedBold r:id="rId10" w:fontKey="{45DC46EA-C355-4B35-903F-23CD66A9187D}"/>
  </w:font>
  <w:font w:name="Noto Sans Display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EE656DC1-8F06-4BF5-89B0-F0B8A7B9D5A0}"/>
    <w:embedBold r:id="rId12" w:fontKey="{65563D6F-A69F-4EF3-9A02-43CFC7A1AC41}"/>
  </w:font>
  <w:font w:name="Syne SemiBold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13" w:fontKey="{DA5C7C17-2514-4ED4-9FBC-86A1A378E116}"/>
  </w:font>
  <w:font w:name="Sofia Pro">
    <w:panose1 w:val="020B0000000000000000"/>
    <w:charset w:val="00"/>
    <w:family w:val="modern"/>
    <w:notTrueType/>
    <w:pitch w:val="variable"/>
    <w:sig w:usb0="A00002AF" w:usb1="500000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4" w:fontKey="{D161C08E-6FC3-44F7-96B8-DC0EC901FC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9699924"/>
      <w:docPartObj>
        <w:docPartGallery w:val="Page Numbers (Bottom of Page)"/>
        <w:docPartUnique/>
      </w:docPartObj>
    </w:sdtPr>
    <w:sdtEndPr>
      <w:rPr>
        <w:rStyle w:val="NpageCar"/>
        <w:rFonts w:ascii="Libre Bodoni" w:hAnsi="Libre Bodoni"/>
        <w:b/>
        <w:bCs/>
        <w:color w:val="371E8E" w:themeColor="text1"/>
        <w:sz w:val="30"/>
        <w:szCs w:val="30"/>
      </w:rPr>
    </w:sdtEndPr>
    <w:sdtContent>
      <w:p w14:paraId="40376907" w14:textId="0202D333" w:rsidR="00B240B2" w:rsidRPr="00B240B2" w:rsidRDefault="00B240B2">
        <w:pPr>
          <w:pStyle w:val="Pieddepage"/>
          <w:jc w:val="right"/>
          <w:rPr>
            <w:rStyle w:val="NpageCar"/>
          </w:rPr>
        </w:pPr>
        <w:r w:rsidRPr="00B240B2">
          <w:rPr>
            <w:rStyle w:val="NpageCar"/>
          </w:rPr>
          <w:fldChar w:fldCharType="begin"/>
        </w:r>
        <w:r w:rsidRPr="00B240B2">
          <w:rPr>
            <w:rStyle w:val="NpageCar"/>
          </w:rPr>
          <w:instrText>PAGE   \* MERGEFORMAT</w:instrText>
        </w:r>
        <w:r w:rsidRPr="00B240B2">
          <w:rPr>
            <w:rStyle w:val="NpageCar"/>
          </w:rPr>
          <w:fldChar w:fldCharType="separate"/>
        </w:r>
        <w:r w:rsidRPr="00B240B2">
          <w:rPr>
            <w:rStyle w:val="NpageCar"/>
          </w:rPr>
          <w:t>2</w:t>
        </w:r>
        <w:r w:rsidRPr="00B240B2">
          <w:rPr>
            <w:rStyle w:val="NpageCar"/>
          </w:rPr>
          <w:fldChar w:fldCharType="end"/>
        </w:r>
      </w:p>
    </w:sdtContent>
  </w:sdt>
  <w:p w14:paraId="6113FF83" w14:textId="77777777" w:rsidR="00B240B2" w:rsidRDefault="00B240B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123457"/>
      <w:docPartObj>
        <w:docPartGallery w:val="Page Numbers (Bottom of Page)"/>
        <w:docPartUnique/>
      </w:docPartObj>
    </w:sdtPr>
    <w:sdtEndPr/>
    <w:sdtContent>
      <w:p w14:paraId="198DC559" w14:textId="5D4DBA0C" w:rsidR="00531BA2" w:rsidRPr="00B240B2" w:rsidRDefault="00A46CB6" w:rsidP="00B240B2">
        <w:pPr>
          <w:pStyle w:val="Npage"/>
          <w:ind w:right="-45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2D51C70" wp14:editId="24B0ED19">
                  <wp:simplePos x="0" y="0"/>
                  <wp:positionH relativeFrom="rightMargin">
                    <wp:posOffset>-4530553</wp:posOffset>
                  </wp:positionH>
                  <wp:positionV relativeFrom="paragraph">
                    <wp:posOffset>43815</wp:posOffset>
                  </wp:positionV>
                  <wp:extent cx="4622400" cy="190800"/>
                  <wp:effectExtent l="0" t="0" r="26035" b="19050"/>
                  <wp:wrapNone/>
                  <wp:docPr id="153343954" name="Zone de text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22400" cy="19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A5EE5E" w14:textId="4A916DFD" w:rsidR="00A46CB6" w:rsidRPr="00014281" w:rsidRDefault="00A46CB6" w:rsidP="00014281">
                              <w:pPr>
                                <w:jc w:val="right"/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</w:pPr>
                              <w:r w:rsidRPr="00014281">
                                <w:rPr>
                                  <w:rFonts w:ascii="Noto Sans Display" w:hAnsi="Noto Sans Display" w:cs="Noto Sans Display"/>
                                  <w:color w:val="371E8E" w:themeColor="text1"/>
                                  <w:sz w:val="16"/>
                                  <w:szCs w:val="16"/>
                                </w:rPr>
                                <w:t>Institut de l’Entreprise</w:t>
                              </w:r>
                              <w:r w:rsidRPr="0001428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IHEE – Dossier de candidature du Cercle de l’IHEE 202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/202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7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Màj : 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17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0D7F04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D51C70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9" type="#_x0000_t202" style="position:absolute;left:0;text-align:left;margin-left:-356.75pt;margin-top:3.45pt;width:363.9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" fillcolor="white [3201]" strokeweight=".5pt">
                  <v:textbox inset="0,0,0,0">
                    <w:txbxContent>
                      <w:p w14:paraId="4FA5EE5E" w14:textId="4A916DFD" w:rsidR="00A46CB6" w:rsidRPr="00014281" w:rsidRDefault="00A46CB6" w:rsidP="00014281">
                        <w:pPr>
                          <w:jc w:val="right"/>
                          <w:rPr>
                            <w:color w:val="371E8E" w:themeColor="text1"/>
                            <w:sz w:val="16"/>
                            <w:szCs w:val="16"/>
                          </w:rPr>
                        </w:pPr>
                        <w:r w:rsidRPr="00014281">
                          <w:rPr>
                            <w:rFonts w:ascii="Noto Sans Display" w:hAnsi="Noto Sans Display" w:cs="Noto Sans Display"/>
                            <w:color w:val="371E8E" w:themeColor="text1"/>
                            <w:sz w:val="16"/>
                            <w:szCs w:val="16"/>
                          </w:rPr>
                          <w:t>Institut de l’Entreprise</w:t>
                        </w:r>
                        <w:r w:rsidRPr="0001428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IHEE – Dossier de candidature du Cercle de l’IHEE 202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6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/202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7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Màj : 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17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</w:t>
                        </w:r>
                        <w:r w:rsidR="000D7F04">
                          <w:rPr>
                            <w:color w:val="371E8E" w:themeColor="text1"/>
                            <w:sz w:val="16"/>
                            <w:szCs w:val="16"/>
                          </w:rPr>
                          <w:t>12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/2025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453AB" w14:textId="77777777" w:rsidR="0056104E" w:rsidRDefault="0056104E" w:rsidP="00AE18E9">
      <w:pPr>
        <w:spacing w:after="0" w:line="240" w:lineRule="auto"/>
      </w:pPr>
      <w:r>
        <w:separator/>
      </w:r>
    </w:p>
  </w:footnote>
  <w:footnote w:type="continuationSeparator" w:id="0">
    <w:p w14:paraId="2AF55089" w14:textId="77777777" w:rsidR="0056104E" w:rsidRDefault="0056104E" w:rsidP="00AE18E9">
      <w:pPr>
        <w:spacing w:after="0" w:line="240" w:lineRule="auto"/>
      </w:pPr>
      <w:r>
        <w:continuationSeparator/>
      </w:r>
    </w:p>
  </w:footnote>
  <w:footnote w:type="continuationNotice" w:id="1">
    <w:p w14:paraId="703F6BE3" w14:textId="77777777" w:rsidR="00BB75DE" w:rsidRDefault="00BB75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46080" w14:textId="41B211F4" w:rsidR="00531BA2" w:rsidRDefault="00B240B2" w:rsidP="008E76A5">
    <w:pPr>
      <w:pStyle w:val="En-tte"/>
      <w:tabs>
        <w:tab w:val="clear" w:pos="4536"/>
        <w:tab w:val="clear" w:pos="9072"/>
        <w:tab w:val="left" w:pos="4933"/>
      </w:tabs>
    </w:pPr>
    <w:r>
      <w:rPr>
        <w:noProof/>
      </w:rPr>
      <w:drawing>
        <wp:anchor distT="0" distB="0" distL="114300" distR="114300" simplePos="0" relativeHeight="251658243" behindDoc="1" locked="0" layoutInCell="1" allowOverlap="1" wp14:anchorId="6767A0B2" wp14:editId="2B2219F6">
          <wp:simplePos x="0" y="0"/>
          <wp:positionH relativeFrom="page">
            <wp:posOffset>37465</wp:posOffset>
          </wp:positionH>
          <wp:positionV relativeFrom="paragraph">
            <wp:posOffset>-419100</wp:posOffset>
          </wp:positionV>
          <wp:extent cx="7548880" cy="3774440"/>
          <wp:effectExtent l="0" t="0" r="0" b="0"/>
          <wp:wrapNone/>
          <wp:docPr id="703565648" name="Image 7" descr="Une image contenant obscurité, noir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760226" name="Image 7" descr="Une image contenant obscurité, noir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377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1DCD">
      <w:rPr>
        <w:noProof/>
      </w:rPr>
      <w:drawing>
        <wp:anchor distT="0" distB="0" distL="114300" distR="114300" simplePos="0" relativeHeight="251658242" behindDoc="1" locked="0" layoutInCell="1" allowOverlap="1" wp14:anchorId="03550A63" wp14:editId="7F31700D">
          <wp:simplePos x="0" y="0"/>
          <wp:positionH relativeFrom="leftMargin">
            <wp:posOffset>685800</wp:posOffset>
          </wp:positionH>
          <wp:positionV relativeFrom="page">
            <wp:posOffset>190634</wp:posOffset>
          </wp:positionV>
          <wp:extent cx="1207474" cy="476250"/>
          <wp:effectExtent l="0" t="0" r="0" b="0"/>
          <wp:wrapTight wrapText="bothSides">
            <wp:wrapPolygon edited="0">
              <wp:start x="1704" y="0"/>
              <wp:lineTo x="0" y="4320"/>
              <wp:lineTo x="0" y="17280"/>
              <wp:lineTo x="1023" y="20736"/>
              <wp:lineTo x="5454" y="20736"/>
              <wp:lineTo x="21134" y="20736"/>
              <wp:lineTo x="21134" y="8640"/>
              <wp:lineTo x="5795" y="0"/>
              <wp:lineTo x="1704" y="0"/>
            </wp:wrapPolygon>
          </wp:wrapTight>
          <wp:docPr id="567170595" name="Image 2" descr="Une image contenant Police, Graphique, logo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812820" name="Image 2" descr="Une image contenant Police, Graphique, logo, text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474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CB6">
      <w:rPr>
        <w:noProof/>
      </w:rPr>
      <w:drawing>
        <wp:anchor distT="0" distB="0" distL="114300" distR="114300" simplePos="0" relativeHeight="251658241" behindDoc="1" locked="0" layoutInCell="1" allowOverlap="1" wp14:anchorId="20659B2B" wp14:editId="3820C418">
          <wp:simplePos x="0" y="0"/>
          <wp:positionH relativeFrom="column">
            <wp:posOffset>11575415</wp:posOffset>
          </wp:positionH>
          <wp:positionV relativeFrom="paragraph">
            <wp:posOffset>-797560</wp:posOffset>
          </wp:positionV>
          <wp:extent cx="773430" cy="626110"/>
          <wp:effectExtent l="0" t="0" r="7620" b="2540"/>
          <wp:wrapTight wrapText="bothSides">
            <wp:wrapPolygon edited="0">
              <wp:start x="1064" y="0"/>
              <wp:lineTo x="0" y="3943"/>
              <wp:lineTo x="0" y="15773"/>
              <wp:lineTo x="4256" y="21030"/>
              <wp:lineTo x="12236" y="21030"/>
              <wp:lineTo x="21281" y="19716"/>
              <wp:lineTo x="21281" y="3943"/>
              <wp:lineTo x="18621" y="0"/>
              <wp:lineTo x="1064" y="0"/>
            </wp:wrapPolygon>
          </wp:wrapTight>
          <wp:docPr id="1243730089" name="Image 7" descr="Une image contenant cercle,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543573" name="Image 7" descr="Une image contenant cercle,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6147"/>
    <w:multiLevelType w:val="hybridMultilevel"/>
    <w:tmpl w:val="119AA060"/>
    <w:lvl w:ilvl="0" w:tplc="FEF0DE98">
      <w:start w:val="1"/>
      <w:numFmt w:val="bullet"/>
      <w:pStyle w:val="Puceniveau1"/>
      <w:lvlText w:val="o"/>
      <w:lvlJc w:val="left"/>
      <w:pPr>
        <w:ind w:left="720" w:hanging="360"/>
      </w:pPr>
      <w:rPr>
        <w:rFonts w:ascii="Noto Sans Display" w:hAnsi="Noto Sans Display" w:hint="default"/>
        <w:color w:val="F5CC61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F483C"/>
    <w:multiLevelType w:val="hybridMultilevel"/>
    <w:tmpl w:val="AC2451B4"/>
    <w:lvl w:ilvl="0" w:tplc="3BCC8DC6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E1D6D"/>
    <w:multiLevelType w:val="hybridMultilevel"/>
    <w:tmpl w:val="5DF4DED6"/>
    <w:lvl w:ilvl="0" w:tplc="4A10BC2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D7BFA"/>
    <w:multiLevelType w:val="hybridMultilevel"/>
    <w:tmpl w:val="0194F2A2"/>
    <w:lvl w:ilvl="0" w:tplc="A1A60B9E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43E6"/>
    <w:multiLevelType w:val="hybridMultilevel"/>
    <w:tmpl w:val="1D4A168C"/>
    <w:lvl w:ilvl="0" w:tplc="7EAE6EDA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A73B8"/>
    <w:multiLevelType w:val="hybridMultilevel"/>
    <w:tmpl w:val="D7D6A9AC"/>
    <w:lvl w:ilvl="0" w:tplc="AEE413A8">
      <w:start w:val="1"/>
      <w:numFmt w:val="bullet"/>
      <w:pStyle w:val="Bulletpoint2"/>
      <w:suff w:val="space"/>
      <w:lvlText w:val=""/>
      <w:lvlJc w:val="left"/>
      <w:pPr>
        <w:ind w:left="170" w:firstLine="227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B368E"/>
    <w:multiLevelType w:val="hybridMultilevel"/>
    <w:tmpl w:val="746A705A"/>
    <w:lvl w:ilvl="0" w:tplc="8412507E">
      <w:start w:val="1"/>
      <w:numFmt w:val="bullet"/>
      <w:pStyle w:val="Puceniveau4"/>
      <w:lvlText w:val=""/>
      <w:lvlJc w:val="left"/>
      <w:pPr>
        <w:ind w:left="862" w:hanging="360"/>
      </w:pPr>
      <w:rPr>
        <w:rFonts w:ascii="Symbol" w:hAnsi="Symbol" w:hint="default"/>
        <w:color w:val="F5CC61" w:themeColor="accent5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341C6"/>
    <w:multiLevelType w:val="hybridMultilevel"/>
    <w:tmpl w:val="92786DCC"/>
    <w:lvl w:ilvl="0" w:tplc="BA58788C">
      <w:start w:val="1"/>
      <w:numFmt w:val="bullet"/>
      <w:pStyle w:val="Bulletpoint3"/>
      <w:suff w:val="space"/>
      <w:lvlText w:val=""/>
      <w:lvlJc w:val="left"/>
      <w:pPr>
        <w:ind w:left="170" w:firstLine="51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6833"/>
    <w:multiLevelType w:val="hybridMultilevel"/>
    <w:tmpl w:val="3C60BE1E"/>
    <w:lvl w:ilvl="0" w:tplc="0352DA58">
      <w:start w:val="1"/>
      <w:numFmt w:val="bullet"/>
      <w:pStyle w:val="BulletPoint"/>
      <w:suff w:val="space"/>
      <w:lvlText w:val=""/>
      <w:lvlJc w:val="left"/>
      <w:pPr>
        <w:ind w:left="340" w:hanging="34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661AB"/>
    <w:multiLevelType w:val="hybridMultilevel"/>
    <w:tmpl w:val="4B3820DC"/>
    <w:lvl w:ilvl="0" w:tplc="0218B840">
      <w:start w:val="1"/>
      <w:numFmt w:val="bullet"/>
      <w:pStyle w:val="Bulletpoint1"/>
      <w:lvlText w:val=""/>
      <w:lvlJc w:val="left"/>
      <w:pPr>
        <w:ind w:left="17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773001">
    <w:abstractNumId w:val="1"/>
  </w:num>
  <w:num w:numId="2" w16cid:durableId="525943830">
    <w:abstractNumId w:val="3"/>
  </w:num>
  <w:num w:numId="3" w16cid:durableId="1846440289">
    <w:abstractNumId w:val="8"/>
  </w:num>
  <w:num w:numId="4" w16cid:durableId="1710494502">
    <w:abstractNumId w:val="4"/>
  </w:num>
  <w:num w:numId="5" w16cid:durableId="370110100">
    <w:abstractNumId w:val="9"/>
  </w:num>
  <w:num w:numId="6" w16cid:durableId="564603447">
    <w:abstractNumId w:val="5"/>
  </w:num>
  <w:num w:numId="7" w16cid:durableId="27417881">
    <w:abstractNumId w:val="7"/>
  </w:num>
  <w:num w:numId="8" w16cid:durableId="950669691">
    <w:abstractNumId w:val="6"/>
  </w:num>
  <w:num w:numId="9" w16cid:durableId="26178468">
    <w:abstractNumId w:val="9"/>
  </w:num>
  <w:num w:numId="10" w16cid:durableId="9467421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691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4E"/>
    <w:rsid w:val="00004DB5"/>
    <w:rsid w:val="00014281"/>
    <w:rsid w:val="0001793E"/>
    <w:rsid w:val="00017DE5"/>
    <w:rsid w:val="000238B6"/>
    <w:rsid w:val="0002393B"/>
    <w:rsid w:val="00026075"/>
    <w:rsid w:val="00030534"/>
    <w:rsid w:val="000352F4"/>
    <w:rsid w:val="00047020"/>
    <w:rsid w:val="0005730D"/>
    <w:rsid w:val="00062953"/>
    <w:rsid w:val="000777FE"/>
    <w:rsid w:val="000A4B43"/>
    <w:rsid w:val="000A66A3"/>
    <w:rsid w:val="000D7F04"/>
    <w:rsid w:val="000F15F4"/>
    <w:rsid w:val="001163F2"/>
    <w:rsid w:val="001178B9"/>
    <w:rsid w:val="0012083B"/>
    <w:rsid w:val="0013688E"/>
    <w:rsid w:val="00140C94"/>
    <w:rsid w:val="00152C13"/>
    <w:rsid w:val="00155616"/>
    <w:rsid w:val="00156883"/>
    <w:rsid w:val="00173897"/>
    <w:rsid w:val="00184D20"/>
    <w:rsid w:val="0019100F"/>
    <w:rsid w:val="001B01F6"/>
    <w:rsid w:val="001C04BF"/>
    <w:rsid w:val="001D1083"/>
    <w:rsid w:val="001D4CA1"/>
    <w:rsid w:val="001E468D"/>
    <w:rsid w:val="001E6A4D"/>
    <w:rsid w:val="0021484E"/>
    <w:rsid w:val="00230B7A"/>
    <w:rsid w:val="00233BC6"/>
    <w:rsid w:val="002528B6"/>
    <w:rsid w:val="00262A2A"/>
    <w:rsid w:val="002A2499"/>
    <w:rsid w:val="002B622A"/>
    <w:rsid w:val="002D521A"/>
    <w:rsid w:val="002D5856"/>
    <w:rsid w:val="002F5134"/>
    <w:rsid w:val="00304879"/>
    <w:rsid w:val="00307950"/>
    <w:rsid w:val="00314479"/>
    <w:rsid w:val="00320C36"/>
    <w:rsid w:val="003344E5"/>
    <w:rsid w:val="0034292E"/>
    <w:rsid w:val="00343DF7"/>
    <w:rsid w:val="00352663"/>
    <w:rsid w:val="00352D68"/>
    <w:rsid w:val="003629F8"/>
    <w:rsid w:val="003652A1"/>
    <w:rsid w:val="00371961"/>
    <w:rsid w:val="003764FD"/>
    <w:rsid w:val="003838DB"/>
    <w:rsid w:val="00386756"/>
    <w:rsid w:val="003A7946"/>
    <w:rsid w:val="003D2898"/>
    <w:rsid w:val="003E6480"/>
    <w:rsid w:val="00406948"/>
    <w:rsid w:val="0041457C"/>
    <w:rsid w:val="004238AD"/>
    <w:rsid w:val="004254C3"/>
    <w:rsid w:val="00427831"/>
    <w:rsid w:val="0044172D"/>
    <w:rsid w:val="00446757"/>
    <w:rsid w:val="00475DD8"/>
    <w:rsid w:val="0047697A"/>
    <w:rsid w:val="004915A4"/>
    <w:rsid w:val="00494D5A"/>
    <w:rsid w:val="00495429"/>
    <w:rsid w:val="00496B48"/>
    <w:rsid w:val="004B748B"/>
    <w:rsid w:val="004E1E1D"/>
    <w:rsid w:val="00530AE1"/>
    <w:rsid w:val="00531BA2"/>
    <w:rsid w:val="00534236"/>
    <w:rsid w:val="00536585"/>
    <w:rsid w:val="005437DC"/>
    <w:rsid w:val="005565F9"/>
    <w:rsid w:val="0056104E"/>
    <w:rsid w:val="00583976"/>
    <w:rsid w:val="00594C0E"/>
    <w:rsid w:val="005A0040"/>
    <w:rsid w:val="005A4458"/>
    <w:rsid w:val="005B767A"/>
    <w:rsid w:val="005D2A2F"/>
    <w:rsid w:val="005D73CD"/>
    <w:rsid w:val="005F03A2"/>
    <w:rsid w:val="00610704"/>
    <w:rsid w:val="006322A1"/>
    <w:rsid w:val="006372D2"/>
    <w:rsid w:val="00642566"/>
    <w:rsid w:val="00645A67"/>
    <w:rsid w:val="006528AB"/>
    <w:rsid w:val="0066408D"/>
    <w:rsid w:val="00674230"/>
    <w:rsid w:val="006C226F"/>
    <w:rsid w:val="006D227D"/>
    <w:rsid w:val="006D7144"/>
    <w:rsid w:val="006F4AFF"/>
    <w:rsid w:val="00711501"/>
    <w:rsid w:val="0072115E"/>
    <w:rsid w:val="00724643"/>
    <w:rsid w:val="0074026F"/>
    <w:rsid w:val="007527DC"/>
    <w:rsid w:val="007560B7"/>
    <w:rsid w:val="00773B51"/>
    <w:rsid w:val="007A1A6B"/>
    <w:rsid w:val="007A4CCE"/>
    <w:rsid w:val="007B1782"/>
    <w:rsid w:val="007C6AFA"/>
    <w:rsid w:val="007E3728"/>
    <w:rsid w:val="007E43C5"/>
    <w:rsid w:val="007F699E"/>
    <w:rsid w:val="008160DB"/>
    <w:rsid w:val="00841DCD"/>
    <w:rsid w:val="00842F45"/>
    <w:rsid w:val="0084368A"/>
    <w:rsid w:val="0085319D"/>
    <w:rsid w:val="00861417"/>
    <w:rsid w:val="00863D5D"/>
    <w:rsid w:val="008719D8"/>
    <w:rsid w:val="008E76A5"/>
    <w:rsid w:val="00903CA7"/>
    <w:rsid w:val="0090642D"/>
    <w:rsid w:val="0090659B"/>
    <w:rsid w:val="009066A7"/>
    <w:rsid w:val="009357CC"/>
    <w:rsid w:val="009364C2"/>
    <w:rsid w:val="009623B4"/>
    <w:rsid w:val="00987690"/>
    <w:rsid w:val="009A61DA"/>
    <w:rsid w:val="009B4307"/>
    <w:rsid w:val="009B7915"/>
    <w:rsid w:val="009D321E"/>
    <w:rsid w:val="009E16F4"/>
    <w:rsid w:val="009F0775"/>
    <w:rsid w:val="00A003E6"/>
    <w:rsid w:val="00A018FA"/>
    <w:rsid w:val="00A1514D"/>
    <w:rsid w:val="00A30EF1"/>
    <w:rsid w:val="00A46CB6"/>
    <w:rsid w:val="00A55899"/>
    <w:rsid w:val="00A55D4F"/>
    <w:rsid w:val="00A8663A"/>
    <w:rsid w:val="00A87164"/>
    <w:rsid w:val="00A928B0"/>
    <w:rsid w:val="00AA7F7C"/>
    <w:rsid w:val="00AB1E90"/>
    <w:rsid w:val="00AE18E9"/>
    <w:rsid w:val="00B231E2"/>
    <w:rsid w:val="00B240B2"/>
    <w:rsid w:val="00B34853"/>
    <w:rsid w:val="00B443FA"/>
    <w:rsid w:val="00B4461B"/>
    <w:rsid w:val="00B46B43"/>
    <w:rsid w:val="00B51ABD"/>
    <w:rsid w:val="00B6119A"/>
    <w:rsid w:val="00B934CB"/>
    <w:rsid w:val="00B93C04"/>
    <w:rsid w:val="00BA1AA5"/>
    <w:rsid w:val="00BA41A5"/>
    <w:rsid w:val="00BB23C1"/>
    <w:rsid w:val="00BB75DE"/>
    <w:rsid w:val="00BC2C4D"/>
    <w:rsid w:val="00BD007B"/>
    <w:rsid w:val="00BE5967"/>
    <w:rsid w:val="00C52EF8"/>
    <w:rsid w:val="00C62087"/>
    <w:rsid w:val="00C825B0"/>
    <w:rsid w:val="00C8261D"/>
    <w:rsid w:val="00C979CB"/>
    <w:rsid w:val="00CA7D7E"/>
    <w:rsid w:val="00CB3D9B"/>
    <w:rsid w:val="00CC1EE6"/>
    <w:rsid w:val="00CC3FE8"/>
    <w:rsid w:val="00CD20B0"/>
    <w:rsid w:val="00CD4AAE"/>
    <w:rsid w:val="00CE57F2"/>
    <w:rsid w:val="00CE61EB"/>
    <w:rsid w:val="00D05181"/>
    <w:rsid w:val="00D1077E"/>
    <w:rsid w:val="00D115D4"/>
    <w:rsid w:val="00D11873"/>
    <w:rsid w:val="00D34560"/>
    <w:rsid w:val="00D3639C"/>
    <w:rsid w:val="00D4256F"/>
    <w:rsid w:val="00D46947"/>
    <w:rsid w:val="00D57619"/>
    <w:rsid w:val="00D66052"/>
    <w:rsid w:val="00D72BF4"/>
    <w:rsid w:val="00D87B69"/>
    <w:rsid w:val="00DB55BF"/>
    <w:rsid w:val="00DB6211"/>
    <w:rsid w:val="00DB7EC9"/>
    <w:rsid w:val="00DE6585"/>
    <w:rsid w:val="00DF498F"/>
    <w:rsid w:val="00E31330"/>
    <w:rsid w:val="00E41322"/>
    <w:rsid w:val="00E46274"/>
    <w:rsid w:val="00E46BB9"/>
    <w:rsid w:val="00E5159B"/>
    <w:rsid w:val="00E56D58"/>
    <w:rsid w:val="00E73B0A"/>
    <w:rsid w:val="00E968CD"/>
    <w:rsid w:val="00EA4EFE"/>
    <w:rsid w:val="00EA623C"/>
    <w:rsid w:val="00EC26FC"/>
    <w:rsid w:val="00ED43A4"/>
    <w:rsid w:val="00EF1FFA"/>
    <w:rsid w:val="00EF40A6"/>
    <w:rsid w:val="00F013CD"/>
    <w:rsid w:val="00F03AE3"/>
    <w:rsid w:val="00F06441"/>
    <w:rsid w:val="00F15A8A"/>
    <w:rsid w:val="00F27E7E"/>
    <w:rsid w:val="00F75025"/>
    <w:rsid w:val="00F75F77"/>
    <w:rsid w:val="00F86F5C"/>
    <w:rsid w:val="00F90F63"/>
    <w:rsid w:val="00FA0C03"/>
    <w:rsid w:val="00FA6FA2"/>
    <w:rsid w:val="00FB1319"/>
    <w:rsid w:val="00FB15AB"/>
    <w:rsid w:val="00FB70A2"/>
    <w:rsid w:val="00FD5D05"/>
    <w:rsid w:val="00FF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1F02E"/>
  <w15:chartTrackingRefBased/>
  <w15:docId w15:val="{6923810D-7DC9-4D4E-84A4-BEF08DD5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60B7"/>
  </w:style>
  <w:style w:type="paragraph" w:styleId="Titre1">
    <w:name w:val="heading 1"/>
    <w:basedOn w:val="Normal"/>
    <w:next w:val="Normal"/>
    <w:link w:val="Titre1Car"/>
    <w:uiPriority w:val="9"/>
    <w:rsid w:val="00AE18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AE18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18E9"/>
    <w:pPr>
      <w:keepNext/>
      <w:keepLines/>
      <w:spacing w:before="160" w:after="80"/>
      <w:outlineLvl w:val="2"/>
    </w:pPr>
    <w:rPr>
      <w:rFonts w:eastAsiaTheme="majorEastAsia" w:cstheme="majorBidi"/>
      <w:color w:val="020A27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E18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20A27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18E9"/>
    <w:pPr>
      <w:keepNext/>
      <w:keepLines/>
      <w:spacing w:before="80" w:after="40"/>
      <w:outlineLvl w:val="4"/>
    </w:pPr>
    <w:rPr>
      <w:rFonts w:eastAsiaTheme="majorEastAsia" w:cstheme="majorBidi"/>
      <w:color w:val="020A2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18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849D8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18E9"/>
    <w:pPr>
      <w:keepNext/>
      <w:keepLines/>
      <w:spacing w:before="40" w:after="0"/>
      <w:outlineLvl w:val="6"/>
    </w:pPr>
    <w:rPr>
      <w:rFonts w:eastAsiaTheme="majorEastAsia" w:cstheme="majorBidi"/>
      <w:color w:val="6849D8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18E9"/>
    <w:pPr>
      <w:keepNext/>
      <w:keepLines/>
      <w:spacing w:after="0"/>
      <w:outlineLvl w:val="7"/>
    </w:pPr>
    <w:rPr>
      <w:rFonts w:eastAsiaTheme="majorEastAsia" w:cstheme="majorBidi"/>
      <w:i/>
      <w:iCs/>
      <w:color w:val="4727B8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18E9"/>
    <w:pPr>
      <w:keepNext/>
      <w:keepLines/>
      <w:spacing w:after="0"/>
      <w:outlineLvl w:val="8"/>
    </w:pPr>
    <w:rPr>
      <w:rFonts w:eastAsiaTheme="majorEastAsia" w:cstheme="majorBidi"/>
      <w:color w:val="4727B8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18E9"/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18E9"/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18E9"/>
    <w:rPr>
      <w:rFonts w:eastAsiaTheme="majorEastAsia" w:cstheme="majorBidi"/>
      <w:color w:val="020A27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AE18E9"/>
    <w:rPr>
      <w:rFonts w:eastAsiaTheme="majorEastAsia" w:cstheme="majorBidi"/>
      <w:i/>
      <w:iCs/>
      <w:color w:val="020A27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18E9"/>
    <w:rPr>
      <w:rFonts w:eastAsiaTheme="majorEastAsia" w:cstheme="majorBidi"/>
      <w:color w:val="020A27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18E9"/>
    <w:rPr>
      <w:rFonts w:eastAsiaTheme="majorEastAsia" w:cstheme="majorBidi"/>
      <w:i/>
      <w:iCs/>
      <w:color w:val="6849D8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18E9"/>
    <w:rPr>
      <w:rFonts w:eastAsiaTheme="majorEastAsia" w:cstheme="majorBidi"/>
      <w:color w:val="6849D8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18E9"/>
    <w:rPr>
      <w:rFonts w:eastAsiaTheme="majorEastAsia" w:cstheme="majorBidi"/>
      <w:i/>
      <w:iCs/>
      <w:color w:val="4727B8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18E9"/>
    <w:rPr>
      <w:rFonts w:eastAsiaTheme="majorEastAsia" w:cstheme="majorBidi"/>
      <w:color w:val="4727B8" w:themeColor="text1" w:themeTint="D8"/>
    </w:rPr>
  </w:style>
  <w:style w:type="paragraph" w:styleId="Titre">
    <w:name w:val="Title"/>
    <w:basedOn w:val="Normal"/>
    <w:next w:val="Normal"/>
    <w:link w:val="TitreCar"/>
    <w:uiPriority w:val="10"/>
    <w:rsid w:val="00AE18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1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AE18E9"/>
    <w:pPr>
      <w:numPr>
        <w:ilvl w:val="1"/>
      </w:numPr>
    </w:pPr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18E9"/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AE18E9"/>
    <w:pPr>
      <w:spacing w:before="160"/>
      <w:jc w:val="center"/>
    </w:pPr>
    <w:rPr>
      <w:i/>
      <w:iCs/>
      <w:color w:val="522DD2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18E9"/>
    <w:rPr>
      <w:i/>
      <w:iCs/>
      <w:color w:val="522DD2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AE18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AE18E9"/>
    <w:rPr>
      <w:i/>
      <w:iCs/>
      <w:color w:val="020A2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AE18E9"/>
    <w:pPr>
      <w:pBdr>
        <w:top w:val="single" w:sz="4" w:space="10" w:color="020A27" w:themeColor="accent1" w:themeShade="BF"/>
        <w:bottom w:val="single" w:sz="4" w:space="10" w:color="020A27" w:themeColor="accent1" w:themeShade="BF"/>
      </w:pBdr>
      <w:spacing w:before="360" w:after="360"/>
      <w:ind w:left="864" w:right="864"/>
      <w:jc w:val="center"/>
    </w:pPr>
    <w:rPr>
      <w:i/>
      <w:iCs/>
      <w:color w:val="020A2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18E9"/>
    <w:rPr>
      <w:i/>
      <w:iCs/>
      <w:color w:val="020A27" w:themeColor="accent1" w:themeShade="BF"/>
    </w:rPr>
  </w:style>
  <w:style w:type="character" w:styleId="Rfrenceintense">
    <w:name w:val="Intense Reference"/>
    <w:basedOn w:val="Policepardfaut"/>
    <w:uiPriority w:val="32"/>
    <w:rsid w:val="00AE18E9"/>
    <w:rPr>
      <w:b/>
      <w:bCs/>
      <w:smallCaps/>
      <w:color w:val="020A27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18E9"/>
  </w:style>
  <w:style w:type="paragraph" w:styleId="Pieddepage">
    <w:name w:val="footer"/>
    <w:basedOn w:val="Normal"/>
    <w:link w:val="Pieddepag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8E9"/>
  </w:style>
  <w:style w:type="paragraph" w:customStyle="1" w:styleId="TITREviolet">
    <w:name w:val="TITRE violet"/>
    <w:basedOn w:val="Normal"/>
    <w:link w:val="TITREvioletCar"/>
    <w:rsid w:val="0019100F"/>
    <w:pPr>
      <w:spacing w:before="240" w:line="156" w:lineRule="auto"/>
    </w:pPr>
    <w:rPr>
      <w:rFonts w:ascii="Syne" w:hAnsi="Syne"/>
      <w:b/>
      <w:bCs/>
      <w:color w:val="371E8E" w:themeColor="text1"/>
      <w:spacing w:val="-70"/>
      <w:sz w:val="134"/>
      <w:szCs w:val="134"/>
    </w:rPr>
  </w:style>
  <w:style w:type="character" w:customStyle="1" w:styleId="TITREvioletCar">
    <w:name w:val="TITRE violet Car"/>
    <w:basedOn w:val="Policepardfaut"/>
    <w:link w:val="TITREviolet"/>
    <w:rsid w:val="0019100F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Intro">
    <w:name w:val="Intro"/>
    <w:basedOn w:val="TITREviolet"/>
    <w:link w:val="IntroCar"/>
    <w:qFormat/>
    <w:rsid w:val="00530AE1"/>
    <w:pPr>
      <w:spacing w:before="360" w:after="720" w:line="216" w:lineRule="auto"/>
      <w:ind w:right="2268"/>
    </w:pPr>
    <w:rPr>
      <w:rFonts w:ascii="Libre Bodoni" w:hAnsi="Libre Bodoni"/>
      <w:color w:val="8266BF"/>
      <w:spacing w:val="-10"/>
      <w:sz w:val="40"/>
      <w:szCs w:val="40"/>
    </w:rPr>
  </w:style>
  <w:style w:type="character" w:customStyle="1" w:styleId="IntroCar">
    <w:name w:val="Intro Car"/>
    <w:basedOn w:val="TITREvioletCar"/>
    <w:link w:val="Intro"/>
    <w:rsid w:val="00530AE1"/>
    <w:rPr>
      <w:rFonts w:ascii="Libre Bodoni" w:hAnsi="Libre Bodoni"/>
      <w:b/>
      <w:bCs/>
      <w:color w:val="8266BF"/>
      <w:spacing w:val="-10"/>
      <w:sz w:val="40"/>
      <w:szCs w:val="40"/>
    </w:rPr>
  </w:style>
  <w:style w:type="paragraph" w:customStyle="1" w:styleId="Npage">
    <w:name w:val="N° page"/>
    <w:basedOn w:val="Normal"/>
    <w:link w:val="NpageCar"/>
    <w:qFormat/>
    <w:rsid w:val="00014281"/>
    <w:pPr>
      <w:jc w:val="right"/>
    </w:pPr>
    <w:rPr>
      <w:rFonts w:ascii="Libre Bodoni" w:hAnsi="Libre Bodoni"/>
      <w:b/>
      <w:bCs/>
      <w:color w:val="371E8E" w:themeColor="text1"/>
      <w:sz w:val="30"/>
      <w:szCs w:val="30"/>
    </w:rPr>
  </w:style>
  <w:style w:type="character" w:customStyle="1" w:styleId="NpageCar">
    <w:name w:val="N° page Car"/>
    <w:basedOn w:val="Policepardfaut"/>
    <w:link w:val="Npage"/>
    <w:rsid w:val="00014281"/>
    <w:rPr>
      <w:rFonts w:ascii="Libre Bodoni" w:hAnsi="Libre Bodoni"/>
      <w:b/>
      <w:bCs/>
      <w:color w:val="371E8E" w:themeColor="text1"/>
      <w:sz w:val="30"/>
      <w:szCs w:val="30"/>
    </w:rPr>
  </w:style>
  <w:style w:type="paragraph" w:customStyle="1" w:styleId="TITRE0">
    <w:name w:val="TITRE"/>
    <w:basedOn w:val="TITREviolet"/>
    <w:link w:val="TITRECar0"/>
    <w:rsid w:val="001D4CA1"/>
  </w:style>
  <w:style w:type="character" w:customStyle="1" w:styleId="TITRECar0">
    <w:name w:val="TITRE Car"/>
    <w:basedOn w:val="TITREvioletCar"/>
    <w:link w:val="TITRE0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a">
    <w:name w:val="TiTRE"/>
    <w:basedOn w:val="TITRE0"/>
    <w:link w:val="TiTRECar1"/>
    <w:rsid w:val="001D4CA1"/>
  </w:style>
  <w:style w:type="character" w:customStyle="1" w:styleId="TiTRECar1">
    <w:name w:val="TiTRE Car"/>
    <w:basedOn w:val="TITRECar0"/>
    <w:link w:val="TiTREa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document">
    <w:name w:val="Titre document"/>
    <w:basedOn w:val="TiTREa"/>
    <w:link w:val="TitredocumentCar"/>
    <w:qFormat/>
    <w:rsid w:val="001D4CA1"/>
    <w:pPr>
      <w:spacing w:before="60" w:line="180" w:lineRule="auto"/>
    </w:pPr>
  </w:style>
  <w:style w:type="character" w:customStyle="1" w:styleId="TitredocumentCar">
    <w:name w:val="Titre document Car"/>
    <w:basedOn w:val="TiTRECar1"/>
    <w:link w:val="Titredocument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extecourant">
    <w:name w:val="Texte courant"/>
    <w:basedOn w:val="Intro"/>
    <w:link w:val="TextecourantCar"/>
    <w:qFormat/>
    <w:rsid w:val="00156883"/>
    <w:pPr>
      <w:spacing w:before="240" w:after="0" w:line="240" w:lineRule="auto"/>
      <w:ind w:right="0"/>
      <w:jc w:val="both"/>
    </w:pPr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character" w:customStyle="1" w:styleId="TextecourantCar">
    <w:name w:val="Texte courant Car"/>
    <w:basedOn w:val="IntroCar"/>
    <w:link w:val="Textecourant"/>
    <w:rsid w:val="00156883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Intertitres">
    <w:name w:val="Intertitres"/>
    <w:basedOn w:val="Intro"/>
    <w:link w:val="IntertitresCar"/>
    <w:qFormat/>
    <w:rsid w:val="00530AE1"/>
    <w:pPr>
      <w:spacing w:before="480" w:after="0" w:line="240" w:lineRule="auto"/>
      <w:ind w:right="0"/>
      <w:jc w:val="both"/>
    </w:pPr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character" w:customStyle="1" w:styleId="IntertitresCar">
    <w:name w:val="Intertitres Car"/>
    <w:basedOn w:val="IntroCar"/>
    <w:link w:val="Intertitres"/>
    <w:rsid w:val="00530AE1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table" w:styleId="Grilledutableau">
    <w:name w:val="Table Grid"/>
    <w:basedOn w:val="TableauNormal"/>
    <w:uiPriority w:val="39"/>
    <w:rsid w:val="00352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-titre">
    <w:name w:val="Definition - titre"/>
    <w:basedOn w:val="Intro"/>
    <w:link w:val="Definition-titreCar"/>
    <w:qFormat/>
    <w:rsid w:val="00062953"/>
    <w:pPr>
      <w:spacing w:before="240" w:after="480"/>
    </w:pPr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character" w:customStyle="1" w:styleId="Definition-titreCar">
    <w:name w:val="Definition - titre Car"/>
    <w:basedOn w:val="IntroCar"/>
    <w:link w:val="Definition-titre"/>
    <w:rsid w:val="00062953"/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paragraph" w:customStyle="1" w:styleId="Definition-intro">
    <w:name w:val="Definition - intro"/>
    <w:basedOn w:val="Intro"/>
    <w:link w:val="Definition-introCar"/>
    <w:qFormat/>
    <w:rsid w:val="00062953"/>
    <w:pPr>
      <w:spacing w:before="0" w:after="360" w:line="240" w:lineRule="auto"/>
    </w:pPr>
    <w:rPr>
      <w:color w:val="FF9300" w:themeColor="accent3"/>
      <w:sz w:val="32"/>
      <w:szCs w:val="32"/>
    </w:rPr>
  </w:style>
  <w:style w:type="character" w:customStyle="1" w:styleId="Definition-introCar">
    <w:name w:val="Definition - intro Car"/>
    <w:basedOn w:val="IntroCar"/>
    <w:link w:val="Definition-intro"/>
    <w:rsid w:val="00062953"/>
    <w:rPr>
      <w:rFonts w:ascii="Libre Bodoni" w:hAnsi="Libre Bodoni"/>
      <w:b/>
      <w:bCs/>
      <w:color w:val="FF9300" w:themeColor="accent3"/>
      <w:spacing w:val="-10"/>
      <w:sz w:val="32"/>
      <w:szCs w:val="32"/>
    </w:rPr>
  </w:style>
  <w:style w:type="paragraph" w:customStyle="1" w:styleId="Definition-texte">
    <w:name w:val="Definition - texte"/>
    <w:basedOn w:val="Intro"/>
    <w:link w:val="Definition-texteCar"/>
    <w:qFormat/>
    <w:rsid w:val="00062953"/>
    <w:pPr>
      <w:spacing w:before="0" w:after="180" w:line="240" w:lineRule="auto"/>
      <w:ind w:right="2552"/>
    </w:pPr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character" w:customStyle="1" w:styleId="Definition-texteCar">
    <w:name w:val="Definition - texte Car"/>
    <w:basedOn w:val="IntroCar"/>
    <w:link w:val="Definition-texte"/>
    <w:rsid w:val="00062953"/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paragraph" w:customStyle="1" w:styleId="oeuvres">
    <w:name w:val="oeuvres"/>
    <w:basedOn w:val="Textecourant"/>
    <w:link w:val="oeuvresCar"/>
    <w:qFormat/>
    <w:rsid w:val="00352D68"/>
    <w:pPr>
      <w:spacing w:before="720"/>
      <w:ind w:left="142" w:hanging="142"/>
      <w:jc w:val="left"/>
    </w:pPr>
    <w:rPr>
      <w:rFonts w:ascii="Noto Sans Display" w:hAnsi="Noto Sans Display" w:cs="Noto Sans Display"/>
      <w:i/>
      <w:iCs/>
      <w:color w:val="371E8E" w:themeColor="text1"/>
      <w:u w:val="single"/>
    </w:rPr>
  </w:style>
  <w:style w:type="character" w:customStyle="1" w:styleId="oeuvresCar">
    <w:name w:val="oeuvres Car"/>
    <w:basedOn w:val="TextecourantCar"/>
    <w:link w:val="oeuvres"/>
    <w:rsid w:val="00352D68"/>
    <w:rPr>
      <w:rFonts w:ascii="Noto Sans Display" w:hAnsi="Noto Sans Display" w:cs="Noto Sans Display"/>
      <w:b w:val="0"/>
      <w:bCs w:val="0"/>
      <w:i/>
      <w:iCs/>
      <w:color w:val="371E8E" w:themeColor="text1"/>
      <w:spacing w:val="-4"/>
      <w:sz w:val="18"/>
      <w:szCs w:val="18"/>
      <w:u w:val="single"/>
    </w:rPr>
  </w:style>
  <w:style w:type="paragraph" w:customStyle="1" w:styleId="Rubriques">
    <w:name w:val="Rubriques"/>
    <w:basedOn w:val="Textecourant"/>
    <w:link w:val="RubriquesCar"/>
    <w:qFormat/>
    <w:rsid w:val="00F75025"/>
    <w:pPr>
      <w:spacing w:before="180" w:line="180" w:lineRule="auto"/>
      <w:jc w:val="left"/>
    </w:pPr>
    <w:rPr>
      <w:rFonts w:asciiTheme="majorHAnsi" w:hAnsiTheme="majorHAnsi"/>
      <w:color w:val="371E8E" w:themeColor="text1"/>
      <w:spacing w:val="-30"/>
      <w:sz w:val="80"/>
      <w:szCs w:val="80"/>
    </w:rPr>
  </w:style>
  <w:style w:type="character" w:customStyle="1" w:styleId="RubriquesCar">
    <w:name w:val="Rubriques Car"/>
    <w:basedOn w:val="TextecourantCar"/>
    <w:link w:val="Rubriques"/>
    <w:rsid w:val="00F75025"/>
    <w:rPr>
      <w:rFonts w:asciiTheme="majorHAnsi" w:hAnsiTheme="majorHAnsi" w:cs="Noto Sans Display Light"/>
      <w:b w:val="0"/>
      <w:bCs w:val="0"/>
      <w:color w:val="371E8E" w:themeColor="text1"/>
      <w:spacing w:val="-30"/>
      <w:sz w:val="80"/>
      <w:szCs w:val="80"/>
    </w:rPr>
  </w:style>
  <w:style w:type="paragraph" w:customStyle="1" w:styleId="BulletPoint">
    <w:name w:val="Bullet Point"/>
    <w:basedOn w:val="Textecourant"/>
    <w:link w:val="BulletPointCar"/>
    <w:qFormat/>
    <w:rsid w:val="00A30EF1"/>
    <w:pPr>
      <w:numPr>
        <w:numId w:val="3"/>
      </w:numPr>
      <w:spacing w:before="120"/>
      <w:ind w:left="142" w:hanging="142"/>
      <w:jc w:val="left"/>
    </w:pPr>
  </w:style>
  <w:style w:type="character" w:customStyle="1" w:styleId="BulletPointCar">
    <w:name w:val="Bullet Point Car"/>
    <w:basedOn w:val="TextecourantCar"/>
    <w:link w:val="BulletPoint"/>
    <w:rsid w:val="00A30EF1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surtitre">
    <w:name w:val="surtitre ________"/>
    <w:basedOn w:val="Normal"/>
    <w:link w:val="surtitreCar"/>
    <w:qFormat/>
    <w:rsid w:val="00A46CB6"/>
    <w:rPr>
      <w:rFonts w:asciiTheme="majorHAnsi" w:hAnsiTheme="majorHAnsi"/>
      <w:color w:val="371E8E" w:themeColor="text1"/>
      <w:sz w:val="18"/>
      <w:szCs w:val="18"/>
    </w:rPr>
  </w:style>
  <w:style w:type="character" w:customStyle="1" w:styleId="surtitreCar">
    <w:name w:val="surtitre ________ Car"/>
    <w:basedOn w:val="Policepardfaut"/>
    <w:link w:val="surtitre"/>
    <w:rsid w:val="00A46CB6"/>
    <w:rPr>
      <w:rFonts w:asciiTheme="majorHAnsi" w:hAnsiTheme="majorHAnsi"/>
      <w:color w:val="371E8E" w:themeColor="text1"/>
      <w:sz w:val="18"/>
      <w:szCs w:val="18"/>
    </w:rPr>
  </w:style>
  <w:style w:type="paragraph" w:customStyle="1" w:styleId="Titrepage">
    <w:name w:val="Titre page"/>
    <w:basedOn w:val="Normal"/>
    <w:link w:val="TitrepageCar"/>
    <w:qFormat/>
    <w:rsid w:val="00A46CB6"/>
    <w:pPr>
      <w:spacing w:line="192" w:lineRule="auto"/>
    </w:pPr>
    <w:rPr>
      <w:rFonts w:asciiTheme="majorHAnsi" w:hAnsiTheme="majorHAnsi"/>
      <w:color w:val="371E8E" w:themeColor="text1"/>
      <w:spacing w:val="-40"/>
      <w:sz w:val="90"/>
      <w:szCs w:val="90"/>
    </w:rPr>
  </w:style>
  <w:style w:type="character" w:customStyle="1" w:styleId="TitrepageCar">
    <w:name w:val="Titre page Car"/>
    <w:basedOn w:val="Policepardfaut"/>
    <w:link w:val="Titrepage"/>
    <w:rsid w:val="00A46CB6"/>
    <w:rPr>
      <w:rFonts w:asciiTheme="majorHAnsi" w:hAnsiTheme="majorHAnsi"/>
      <w:color w:val="371E8E" w:themeColor="text1"/>
      <w:spacing w:val="-40"/>
      <w:sz w:val="90"/>
      <w:szCs w:val="90"/>
    </w:rPr>
  </w:style>
  <w:style w:type="paragraph" w:customStyle="1" w:styleId="introcourt">
    <w:name w:val="intro court"/>
    <w:basedOn w:val="Normal"/>
    <w:link w:val="introcourtCar"/>
    <w:rsid w:val="00A46CB6"/>
    <w:pPr>
      <w:spacing w:after="360" w:line="240" w:lineRule="auto"/>
      <w:ind w:right="2381"/>
    </w:pPr>
    <w:rPr>
      <w:rFonts w:ascii="Libre Bodoni" w:hAnsi="Libre Bodoni"/>
      <w:color w:val="371E8E" w:themeColor="text1"/>
      <w:spacing w:val="-8"/>
      <w:sz w:val="32"/>
      <w:szCs w:val="32"/>
    </w:rPr>
  </w:style>
  <w:style w:type="character" w:customStyle="1" w:styleId="introcourtCar">
    <w:name w:val="intro court Car"/>
    <w:basedOn w:val="Policepardfaut"/>
    <w:link w:val="introcourt"/>
    <w:rsid w:val="00A46CB6"/>
    <w:rPr>
      <w:rFonts w:ascii="Libre Bodoni" w:hAnsi="Libre Bodoni"/>
      <w:color w:val="371E8E" w:themeColor="text1"/>
      <w:spacing w:val="-8"/>
      <w:sz w:val="32"/>
      <w:szCs w:val="32"/>
    </w:rPr>
  </w:style>
  <w:style w:type="paragraph" w:customStyle="1" w:styleId="intro0">
    <w:name w:val="intro"/>
    <w:basedOn w:val="Normal"/>
    <w:link w:val="introCar0"/>
    <w:qFormat/>
    <w:rsid w:val="00A46CB6"/>
    <w:pPr>
      <w:spacing w:after="360" w:line="240" w:lineRule="auto"/>
    </w:pPr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character" w:customStyle="1" w:styleId="introCar0">
    <w:name w:val="intro Car"/>
    <w:basedOn w:val="Policepardfaut"/>
    <w:link w:val="intro0"/>
    <w:rsid w:val="00A46CB6"/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paragraph" w:customStyle="1" w:styleId="introlong">
    <w:name w:val="intro long"/>
    <w:basedOn w:val="Normal"/>
    <w:link w:val="introlongCar"/>
    <w:qFormat/>
    <w:rsid w:val="00A46CB6"/>
    <w:pPr>
      <w:spacing w:after="360" w:line="240" w:lineRule="auto"/>
    </w:pPr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character" w:customStyle="1" w:styleId="introlongCar">
    <w:name w:val="intro long Car"/>
    <w:basedOn w:val="Policepardfaut"/>
    <w:link w:val="introlong"/>
    <w:rsid w:val="00A46CB6"/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paragraph" w:customStyle="1" w:styleId="Titre01">
    <w:name w:val="Titre 01"/>
    <w:basedOn w:val="Normal"/>
    <w:link w:val="Titre01Car"/>
    <w:qFormat/>
    <w:rsid w:val="00A46CB6"/>
    <w:pPr>
      <w:spacing w:after="180" w:line="240" w:lineRule="auto"/>
    </w:pPr>
    <w:rPr>
      <w:rFonts w:asciiTheme="majorHAnsi" w:hAnsiTheme="majorHAnsi"/>
      <w:color w:val="371E8E" w:themeColor="text1"/>
      <w:spacing w:val="-16"/>
      <w:sz w:val="38"/>
      <w:szCs w:val="38"/>
    </w:rPr>
  </w:style>
  <w:style w:type="character" w:customStyle="1" w:styleId="Titre01Car">
    <w:name w:val="Titre 01 Car"/>
    <w:basedOn w:val="Policepardfaut"/>
    <w:link w:val="Titre01"/>
    <w:rsid w:val="00A46CB6"/>
    <w:rPr>
      <w:rFonts w:asciiTheme="majorHAnsi" w:hAnsiTheme="majorHAnsi"/>
      <w:color w:val="371E8E" w:themeColor="text1"/>
      <w:spacing w:val="-16"/>
      <w:sz w:val="38"/>
      <w:szCs w:val="38"/>
    </w:rPr>
  </w:style>
  <w:style w:type="paragraph" w:customStyle="1" w:styleId="titre02">
    <w:name w:val="titre 02"/>
    <w:basedOn w:val="Normal"/>
    <w:link w:val="titre02Car"/>
    <w:qFormat/>
    <w:rsid w:val="00A46CB6"/>
    <w:pPr>
      <w:spacing w:after="120" w:line="240" w:lineRule="auto"/>
    </w:pPr>
    <w:rPr>
      <w:rFonts w:ascii="Libre Bodoni" w:hAnsi="Libre Bodoni"/>
      <w:b/>
      <w:bCs/>
      <w:color w:val="8266BF"/>
      <w:sz w:val="32"/>
      <w:szCs w:val="32"/>
    </w:rPr>
  </w:style>
  <w:style w:type="character" w:customStyle="1" w:styleId="titre02Car">
    <w:name w:val="titre 02 Car"/>
    <w:basedOn w:val="Policepardfaut"/>
    <w:link w:val="titre02"/>
    <w:rsid w:val="00A46CB6"/>
    <w:rPr>
      <w:rFonts w:ascii="Libre Bodoni" w:hAnsi="Libre Bodoni"/>
      <w:b/>
      <w:bCs/>
      <w:color w:val="8266BF"/>
      <w:sz w:val="32"/>
      <w:szCs w:val="32"/>
    </w:rPr>
  </w:style>
  <w:style w:type="paragraph" w:customStyle="1" w:styleId="titre03">
    <w:name w:val="titre 03"/>
    <w:basedOn w:val="Normal"/>
    <w:link w:val="titre03Car"/>
    <w:qFormat/>
    <w:rsid w:val="00A46CB6"/>
    <w:pPr>
      <w:spacing w:after="120" w:line="240" w:lineRule="auto"/>
    </w:pPr>
    <w:rPr>
      <w:rFonts w:ascii="Syne" w:hAnsi="Syne"/>
      <w:caps/>
      <w:color w:val="030E35" w:themeColor="accent1"/>
      <w:spacing w:val="80"/>
      <w:sz w:val="22"/>
      <w:szCs w:val="22"/>
    </w:rPr>
  </w:style>
  <w:style w:type="character" w:customStyle="1" w:styleId="titre03Car">
    <w:name w:val="titre 03 Car"/>
    <w:basedOn w:val="Policepardfaut"/>
    <w:link w:val="titre03"/>
    <w:rsid w:val="00A46CB6"/>
    <w:rPr>
      <w:rFonts w:ascii="Syne" w:hAnsi="Syne"/>
      <w:caps/>
      <w:color w:val="030E35" w:themeColor="accent1"/>
      <w:spacing w:val="80"/>
      <w:sz w:val="22"/>
      <w:szCs w:val="22"/>
    </w:rPr>
  </w:style>
  <w:style w:type="paragraph" w:customStyle="1" w:styleId="titre04">
    <w:name w:val="titre 04"/>
    <w:basedOn w:val="Normal"/>
    <w:link w:val="titre04Car"/>
    <w:qFormat/>
    <w:rsid w:val="00A46CB6"/>
    <w:pPr>
      <w:spacing w:after="120" w:line="240" w:lineRule="auto"/>
    </w:pPr>
    <w:rPr>
      <w:rFonts w:ascii="Syne SemiBold" w:hAnsi="Syne SemiBold"/>
      <w:color w:val="371E8E" w:themeColor="text1"/>
      <w:spacing w:val="2"/>
    </w:rPr>
  </w:style>
  <w:style w:type="character" w:customStyle="1" w:styleId="titre04Car">
    <w:name w:val="titre 04 Car"/>
    <w:basedOn w:val="Policepardfaut"/>
    <w:link w:val="titre04"/>
    <w:rsid w:val="00A46CB6"/>
    <w:rPr>
      <w:rFonts w:ascii="Syne SemiBold" w:hAnsi="Syne SemiBold"/>
      <w:color w:val="371E8E" w:themeColor="text1"/>
      <w:spacing w:val="2"/>
    </w:rPr>
  </w:style>
  <w:style w:type="paragraph" w:customStyle="1" w:styleId="intertitres0">
    <w:name w:val="intertitres"/>
    <w:basedOn w:val="Textecourant"/>
    <w:link w:val="intertitresCar0"/>
    <w:qFormat/>
    <w:rsid w:val="00A46CB6"/>
    <w:pPr>
      <w:jc w:val="left"/>
    </w:pPr>
    <w:rPr>
      <w:rFonts w:ascii="Noto Sans Display" w:hAnsi="Noto Sans Display" w:cs="Noto Sans Display"/>
      <w:color w:val="371E8E" w:themeColor="text1"/>
      <w:spacing w:val="24"/>
      <w:sz w:val="20"/>
      <w:szCs w:val="20"/>
    </w:rPr>
  </w:style>
  <w:style w:type="character" w:customStyle="1" w:styleId="intertitresCar0">
    <w:name w:val="intertitres Car"/>
    <w:basedOn w:val="TextecourantCar"/>
    <w:link w:val="intertitres0"/>
    <w:rsid w:val="00A46CB6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paragraph" w:customStyle="1" w:styleId="Bulletpoint1">
    <w:name w:val="Bullet point 1"/>
    <w:basedOn w:val="Paragraphedeliste"/>
    <w:link w:val="Bulletpoint1Car"/>
    <w:qFormat/>
    <w:rsid w:val="00A46CB6"/>
    <w:pPr>
      <w:numPr>
        <w:numId w:val="5"/>
      </w:numPr>
      <w:spacing w:before="120" w:after="0" w:line="240" w:lineRule="auto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1Car">
    <w:name w:val="Bullet point 1 Car"/>
    <w:basedOn w:val="Policepardfaut"/>
    <w:link w:val="Bulletpoint1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2">
    <w:name w:val="Bullet point 2"/>
    <w:basedOn w:val="Bulletpoint1"/>
    <w:link w:val="Bulletpoint2Car"/>
    <w:qFormat/>
    <w:rsid w:val="00A46CB6"/>
    <w:pPr>
      <w:numPr>
        <w:numId w:val="6"/>
      </w:numPr>
      <w:ind w:left="0"/>
    </w:pPr>
  </w:style>
  <w:style w:type="character" w:customStyle="1" w:styleId="Bulletpoint2Car">
    <w:name w:val="Bullet point 2 Car"/>
    <w:basedOn w:val="Bulletpoint1Car"/>
    <w:link w:val="Bulletpoint2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3">
    <w:name w:val="Bullet point 3"/>
    <w:basedOn w:val="Paragraphedeliste"/>
    <w:link w:val="Bulletpoint3Car"/>
    <w:qFormat/>
    <w:rsid w:val="00A46CB6"/>
    <w:pPr>
      <w:numPr>
        <w:numId w:val="7"/>
      </w:numPr>
      <w:spacing w:before="120" w:after="0" w:line="240" w:lineRule="auto"/>
      <w:ind w:left="0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3Car">
    <w:name w:val="Bullet point 3 Car"/>
    <w:basedOn w:val="Policepardfaut"/>
    <w:link w:val="Bulletpoint3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TextecourantSemibold">
    <w:name w:val="Texte courant Semibold"/>
    <w:basedOn w:val="Intro"/>
    <w:link w:val="TextecourantSemiboldCar"/>
    <w:qFormat/>
    <w:rsid w:val="000A4B43"/>
    <w:pPr>
      <w:spacing w:before="240" w:after="0" w:line="240" w:lineRule="auto"/>
      <w:ind w:right="0"/>
      <w:jc w:val="both"/>
    </w:pPr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character" w:customStyle="1" w:styleId="TextecourantSemiboldCar">
    <w:name w:val="Texte courant Semibold Car"/>
    <w:basedOn w:val="IntroCar"/>
    <w:link w:val="TextecourantSemibold"/>
    <w:rsid w:val="000A4B43"/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paragraph" w:customStyle="1" w:styleId="Texte3COL">
    <w:name w:val="Texte 3COL"/>
    <w:basedOn w:val="Textecourant"/>
    <w:link w:val="Texte3COLCar"/>
    <w:qFormat/>
    <w:rsid w:val="00004DB5"/>
    <w:pPr>
      <w:spacing w:before="120"/>
    </w:pPr>
    <w:rPr>
      <w:rFonts w:cstheme="minorHAnsi"/>
    </w:rPr>
  </w:style>
  <w:style w:type="character" w:customStyle="1" w:styleId="Texte3COLCar">
    <w:name w:val="Texte 3COL Car"/>
    <w:basedOn w:val="TextecourantCar"/>
    <w:link w:val="Texte3COL"/>
    <w:rsid w:val="00004DB5"/>
    <w:rPr>
      <w:rFonts w:ascii="Noto Sans Display Light" w:hAnsi="Noto Sans Display Light" w:cstheme="minorHAnsi"/>
      <w:b w:val="0"/>
      <w:bCs w:val="0"/>
      <w:color w:val="4A4A49" w:themeColor="text2"/>
      <w:spacing w:val="-4"/>
      <w:sz w:val="18"/>
      <w:szCs w:val="18"/>
    </w:rPr>
  </w:style>
  <w:style w:type="paragraph" w:customStyle="1" w:styleId="lgendetitreschma">
    <w:name w:val="légende / titre schéma"/>
    <w:basedOn w:val="Textecourant"/>
    <w:link w:val="lgendetitreschmaCar"/>
    <w:qFormat/>
    <w:rsid w:val="00004DB5"/>
    <w:pPr>
      <w:spacing w:before="120"/>
      <w:jc w:val="left"/>
    </w:pPr>
    <w:rPr>
      <w:rFonts w:ascii="Syne" w:hAnsi="Syne" w:cstheme="minorHAnsi"/>
      <w:color w:val="371E8E" w:themeColor="text1"/>
      <w:sz w:val="22"/>
      <w:szCs w:val="22"/>
    </w:rPr>
  </w:style>
  <w:style w:type="character" w:customStyle="1" w:styleId="lgendetitreschmaCar">
    <w:name w:val="légende / titre schéma Car"/>
    <w:basedOn w:val="TextecourantCar"/>
    <w:link w:val="lgendetitreschma"/>
    <w:rsid w:val="00004DB5"/>
    <w:rPr>
      <w:rFonts w:ascii="Syne" w:hAnsi="Syne" w:cstheme="minorHAnsi"/>
      <w:b w:val="0"/>
      <w:bCs w:val="0"/>
      <w:color w:val="371E8E" w:themeColor="text1"/>
      <w:spacing w:val="-4"/>
      <w:sz w:val="22"/>
      <w:szCs w:val="22"/>
    </w:rPr>
  </w:style>
  <w:style w:type="paragraph" w:customStyle="1" w:styleId="Puceniveau4">
    <w:name w:val="Puce niveau 4"/>
    <w:basedOn w:val="Paragraphedeliste"/>
    <w:link w:val="Puceniveau4Car"/>
    <w:autoRedefine/>
    <w:qFormat/>
    <w:rsid w:val="00D1077E"/>
    <w:pPr>
      <w:numPr>
        <w:numId w:val="8"/>
      </w:numPr>
      <w:spacing w:after="0" w:line="240" w:lineRule="auto"/>
      <w:jc w:val="both"/>
    </w:pPr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character" w:customStyle="1" w:styleId="Puceniveau4Car">
    <w:name w:val="Puce niveau 4 Car"/>
    <w:basedOn w:val="Policepardfaut"/>
    <w:link w:val="Puceniveau4"/>
    <w:rsid w:val="00D1077E"/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paragraph" w:customStyle="1" w:styleId="Puceniveau1">
    <w:name w:val="Puce niveau 1"/>
    <w:basedOn w:val="Paragraphedeliste"/>
    <w:link w:val="Puceniveau1Car"/>
    <w:autoRedefine/>
    <w:qFormat/>
    <w:rsid w:val="00B51ABD"/>
    <w:pPr>
      <w:numPr>
        <w:numId w:val="11"/>
      </w:numPr>
      <w:spacing w:after="0" w:line="240" w:lineRule="auto"/>
      <w:ind w:left="1778"/>
      <w:jc w:val="both"/>
    </w:pPr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51ABD"/>
  </w:style>
  <w:style w:type="character" w:customStyle="1" w:styleId="Puceniveau1Car">
    <w:name w:val="Puce niveau 1 Car"/>
    <w:basedOn w:val="Policepardfaut"/>
    <w:link w:val="Puceniveau1"/>
    <w:rsid w:val="00B51ABD"/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qFormat/>
    <w:rsid w:val="009F0775"/>
    <w:rPr>
      <w:rFonts w:ascii="Sofia Pro" w:hAnsi="Sofia Pro"/>
      <w:b w:val="0"/>
      <w:i w:val="0"/>
      <w:color w:val="6460AF"/>
      <w:u w:val="single"/>
    </w:rPr>
  </w:style>
  <w:style w:type="paragraph" w:styleId="Corpsdetexte">
    <w:name w:val="Body Text"/>
    <w:basedOn w:val="Normal"/>
    <w:link w:val="CorpsdetexteCar"/>
    <w:semiHidden/>
    <w:rsid w:val="009F07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semiHidden/>
    <w:rsid w:val="009F0775"/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F013CD"/>
    <w:rPr>
      <w:color w:val="9C9CF3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4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aroline.hunkeler@idep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hee.fr/sites/ihee/files/documents/IHEE_25.01.09_R%C3%A9glement%20int%C3%A9rieur.docx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aroline.hunkeler@idep.ne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tarchalski\Documents\Mod&#232;les%20Office%20personnalis&#233;s\LettreWORD-IHEE-EnteteBlanc.dotx" TargetMode="External"/></Relationships>
</file>

<file path=word/theme/theme1.xml><?xml version="1.0" encoding="utf-8"?>
<a:theme xmlns:a="http://schemas.openxmlformats.org/drawingml/2006/main" name="Thème Office">
  <a:themeElements>
    <a:clrScheme name="IDEP étendu IHEE">
      <a:dk1>
        <a:srgbClr val="371E8E"/>
      </a:dk1>
      <a:lt1>
        <a:sysClr val="window" lastClr="FFFFFF"/>
      </a:lt1>
      <a:dk2>
        <a:srgbClr val="4A4A49"/>
      </a:dk2>
      <a:lt2>
        <a:srgbClr val="EAEEEC"/>
      </a:lt2>
      <a:accent1>
        <a:srgbClr val="030E35"/>
      </a:accent1>
      <a:accent2>
        <a:srgbClr val="0E045A"/>
      </a:accent2>
      <a:accent3>
        <a:srgbClr val="FF9300"/>
      </a:accent3>
      <a:accent4>
        <a:srgbClr val="E25554"/>
      </a:accent4>
      <a:accent5>
        <a:srgbClr val="F5CC61"/>
      </a:accent5>
      <a:accent6>
        <a:srgbClr val="8266BF"/>
      </a:accent6>
      <a:hlink>
        <a:srgbClr val="FF9300"/>
      </a:hlink>
      <a:folHlink>
        <a:srgbClr val="9C9CF3"/>
      </a:folHlink>
    </a:clrScheme>
    <a:fontScheme name="IDEP">
      <a:majorFont>
        <a:latin typeface="syne bold"/>
        <a:ea typeface=""/>
        <a:cs typeface=""/>
      </a:majorFont>
      <a:minorFont>
        <a:latin typeface="Noto Sans Display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3849a5-8d38-4483-8a90-34356473fe77">
      <Terms xmlns="http://schemas.microsoft.com/office/infopath/2007/PartnerControls"/>
    </lcf76f155ced4ddcb4097134ff3c332f>
    <TaxCatchAll xmlns="28ab4403-2b34-4b28-b315-94f8a9081d4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CD76E48253D54EBC5631BDCBAE5815" ma:contentTypeVersion="13" ma:contentTypeDescription="Crée un document." ma:contentTypeScope="" ma:versionID="9c2acde8191780d9c527dc6784d94b9a">
  <xsd:schema xmlns:xsd="http://www.w3.org/2001/XMLSchema" xmlns:xs="http://www.w3.org/2001/XMLSchema" xmlns:p="http://schemas.microsoft.com/office/2006/metadata/properties" xmlns:ns2="bf3849a5-8d38-4483-8a90-34356473fe77" xmlns:ns3="28ab4403-2b34-4b28-b315-94f8a9081d4e" targetNamespace="http://schemas.microsoft.com/office/2006/metadata/properties" ma:root="true" ma:fieldsID="3e56771f3b835ef77dd69e2a3f403cd8" ns2:_="" ns3:_="">
    <xsd:import namespace="bf3849a5-8d38-4483-8a90-34356473fe77"/>
    <xsd:import namespace="28ab4403-2b34-4b28-b315-94f8a9081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849a5-8d38-4483-8a90-34356473fe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3e4867b3-68b2-46fa-a828-d36aab0ad8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b4403-2b34-4b28-b315-94f8a9081d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12ff1dc-6f9d-4200-ab54-6212286649ef}" ma:internalName="TaxCatchAll" ma:showField="CatchAllData" ma:web="28ab4403-2b34-4b28-b315-94f8a9081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931BF-F509-47E5-9BF0-BE57E57A6C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1E5BC3-CCE7-4034-A22D-F5B6C527B3CE}">
  <ds:schemaRefs>
    <ds:schemaRef ds:uri="http://schemas.microsoft.com/office/2006/metadata/properties"/>
    <ds:schemaRef ds:uri="http://schemas.microsoft.com/office/infopath/2007/PartnerControls"/>
    <ds:schemaRef ds:uri="bf3849a5-8d38-4483-8a90-34356473fe77"/>
    <ds:schemaRef ds:uri="28ab4403-2b34-4b28-b315-94f8a9081d4e"/>
  </ds:schemaRefs>
</ds:datastoreItem>
</file>

<file path=customXml/itemProps3.xml><?xml version="1.0" encoding="utf-8"?>
<ds:datastoreItem xmlns:ds="http://schemas.openxmlformats.org/officeDocument/2006/customXml" ds:itemID="{541B60F7-24DD-4BF0-A600-11A8370FC3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096FF6-D6A7-4649-B609-83C0D2CEE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849a5-8d38-4483-8a90-34356473fe77"/>
    <ds:schemaRef ds:uri="28ab4403-2b34-4b28-b315-94f8a9081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LettreWORD-IHEE-EnteteBlanc</Template>
  <TotalTime>9</TotalTime>
  <Pages>8</Pages>
  <Words>514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TARCHALSKI</dc:creator>
  <cp:keywords/>
  <dc:description/>
  <cp:lastModifiedBy>Anne Tarchalski</cp:lastModifiedBy>
  <cp:revision>16</cp:revision>
  <cp:lastPrinted>2025-03-20T10:23:00Z</cp:lastPrinted>
  <dcterms:created xsi:type="dcterms:W3CDTF">2025-03-20T10:50:00Z</dcterms:created>
  <dcterms:modified xsi:type="dcterms:W3CDTF">2025-12-17T10:21:00Z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0x01010073CD76E48253D54EBC5631BDCBAE5815</vt:lpwstr>
  </property>
  <property fmtid="{D5CDD505-2E9C-101B-9397-08002B2CF9AE}" pid="3" name="MediaServiceImageTags">
    <vt:lpwstr/>
  </property>
</Properties>
</file>