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1F3DA" w14:textId="77777777" w:rsidR="009645BE" w:rsidRDefault="009645BE" w:rsidP="00047020">
      <w:pPr>
        <w:pStyle w:val="TiTREa"/>
        <w:spacing w:before="60" w:line="180" w:lineRule="auto"/>
      </w:pPr>
    </w:p>
    <w:p w14:paraId="76F20087" w14:textId="1A1210FA" w:rsidR="00D1077E" w:rsidRDefault="00FB70A2" w:rsidP="00047020">
      <w:pPr>
        <w:pStyle w:val="TiTREa"/>
        <w:spacing w:before="60" w:line="180" w:lineRule="auto"/>
      </w:pPr>
      <w:r>
        <w:t>Dossier de candidature</w:t>
      </w:r>
    </w:p>
    <w:p w14:paraId="3D0B2A50" w14:textId="1BE322DF" w:rsidR="00D1077E" w:rsidRDefault="0050496B" w:rsidP="00D1077E">
      <w:pPr>
        <w:pStyle w:val="Intro"/>
      </w:pPr>
      <w:r>
        <w:t xml:space="preserve">Mentoring Collectif </w:t>
      </w:r>
      <w:r w:rsidR="00C44436">
        <w:t xml:space="preserve"> </w:t>
      </w:r>
      <w:r w:rsidR="00B82ACE">
        <w:t xml:space="preserve"> 2025 </w:t>
      </w:r>
      <w:r w:rsidR="00B82ACE">
        <w:br/>
        <w:t>Jacques Richier</w:t>
      </w:r>
    </w:p>
    <w:p w14:paraId="70630EDC" w14:textId="77777777" w:rsidR="00D1077E" w:rsidRPr="000F15F4" w:rsidRDefault="00D1077E" w:rsidP="00D1077E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 w:rsidRPr="000F15F4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01.</w:t>
      </w:r>
    </w:p>
    <w:p w14:paraId="233DF8EC" w14:textId="74584D81" w:rsidR="00D1077E" w:rsidRDefault="00B60293" w:rsidP="00D1077E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Dossier administratif</w:t>
      </w:r>
    </w:p>
    <w:p w14:paraId="1B8337E6" w14:textId="77777777" w:rsidR="00D1077E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140434F2" w14:textId="77777777" w:rsidR="00D1077E" w:rsidRPr="00D1077E" w:rsidRDefault="00D1077E" w:rsidP="00D1077E">
      <w:pPr>
        <w:pStyle w:val="titre03"/>
        <w:rPr>
          <w:rStyle w:val="TitredocumentCar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color w:val="030E35" w:themeColor="accent1"/>
          <w:spacing w:val="80"/>
          <w:sz w:val="22"/>
          <w:szCs w:val="22"/>
        </w:rPr>
        <w:t>Nom</w:t>
      </w:r>
    </w:p>
    <w:p w14:paraId="006FD8D9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5DDEA165" w14:textId="77777777" w:rsidR="00D1077E" w:rsidRPr="00243DBF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40E2921C" w14:textId="77777777" w:rsidR="00D1077E" w:rsidRPr="00D1077E" w:rsidRDefault="00D1077E" w:rsidP="00D1077E">
      <w:pPr>
        <w:pStyle w:val="titre03"/>
        <w:rPr>
          <w:rStyle w:val="TitredocumentCar"/>
          <w:bCs w:val="0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bCs w:val="0"/>
          <w:color w:val="030E35" w:themeColor="accent1"/>
          <w:spacing w:val="80"/>
          <w:sz w:val="22"/>
          <w:szCs w:val="22"/>
        </w:rPr>
        <w:t>Prénom</w:t>
      </w:r>
    </w:p>
    <w:p w14:paraId="4F0C091F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1BC6D902" w14:textId="77777777" w:rsidR="00D1077E" w:rsidRPr="00243DBF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367FE709" w14:textId="77777777" w:rsidR="00D1077E" w:rsidRPr="00D1077E" w:rsidRDefault="00D1077E" w:rsidP="00D1077E">
      <w:pPr>
        <w:pStyle w:val="titre03"/>
        <w:rPr>
          <w:rStyle w:val="TitredocumentCar"/>
          <w:bCs w:val="0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bCs w:val="0"/>
          <w:color w:val="030E35" w:themeColor="accent1"/>
          <w:spacing w:val="80"/>
          <w:sz w:val="22"/>
          <w:szCs w:val="22"/>
        </w:rPr>
        <w:t xml:space="preserve">Fonction </w:t>
      </w:r>
    </w:p>
    <w:p w14:paraId="63CF1EC8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1BDCC8AF" w14:textId="77777777" w:rsidR="00D1077E" w:rsidRPr="00243DBF" w:rsidRDefault="00D1077E" w:rsidP="00D1077E">
      <w:pPr>
        <w:pStyle w:val="En-tte"/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000B95E1" w14:textId="4A954409" w:rsidR="00D1077E" w:rsidRPr="00D1077E" w:rsidRDefault="00D1077E" w:rsidP="00D1077E">
      <w:pPr>
        <w:pStyle w:val="titre03"/>
        <w:rPr>
          <w:rStyle w:val="TitredocumentCar"/>
          <w:bCs w:val="0"/>
          <w:color w:val="030E35" w:themeColor="accent1"/>
          <w:spacing w:val="80"/>
          <w:sz w:val="22"/>
          <w:szCs w:val="22"/>
        </w:rPr>
      </w:pPr>
      <w:r w:rsidRPr="00D1077E">
        <w:rPr>
          <w:rStyle w:val="TitredocumentCar"/>
          <w:bCs w:val="0"/>
          <w:color w:val="030E35" w:themeColor="accent1"/>
          <w:spacing w:val="80"/>
          <w:sz w:val="22"/>
          <w:szCs w:val="22"/>
        </w:rPr>
        <w:t>Entreprise</w:t>
      </w:r>
    </w:p>
    <w:p w14:paraId="578183F9" w14:textId="77777777" w:rsidR="00D1077E" w:rsidRPr="00243DBF" w:rsidRDefault="00D1077E" w:rsidP="00D1077E">
      <w:pPr>
        <w:pStyle w:val="En-tte"/>
        <w:pBdr>
          <w:bottom w:val="dotted" w:sz="6" w:space="0" w:color="auto"/>
        </w:pBdr>
        <w:tabs>
          <w:tab w:val="clear" w:pos="4536"/>
          <w:tab w:val="clear" w:pos="9072"/>
        </w:tabs>
        <w:rPr>
          <w:rFonts w:ascii="Noto Sans Display" w:hAnsi="Noto Sans Display" w:cs="Noto Sans Display"/>
          <w:b/>
        </w:rPr>
      </w:pPr>
    </w:p>
    <w:p w14:paraId="5F867D64" w14:textId="4DF1D729" w:rsidR="00F6549A" w:rsidRDefault="00F6549A">
      <w:pPr>
        <w:rPr>
          <w:rFonts w:ascii="Noto Sans Display" w:hAnsi="Noto Sans Display" w:cs="Noto Sans Display"/>
        </w:rPr>
      </w:pPr>
      <w:r>
        <w:rPr>
          <w:rFonts w:ascii="Noto Sans Display" w:hAnsi="Noto Sans Display" w:cs="Noto Sans Display"/>
        </w:rPr>
        <w:br w:type="page"/>
      </w:r>
    </w:p>
    <w:p w14:paraId="35381640" w14:textId="77777777" w:rsidR="00045436" w:rsidRPr="003E6480" w:rsidRDefault="00045436" w:rsidP="00045436">
      <w:pPr>
        <w:pStyle w:val="intertitres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É</w:t>
      </w:r>
      <w:r w:rsidRPr="003E6480">
        <w:rPr>
          <w:b/>
          <w:bCs/>
          <w:sz w:val="22"/>
          <w:szCs w:val="22"/>
        </w:rPr>
        <w:t xml:space="preserve">tat civil </w:t>
      </w:r>
    </w:p>
    <w:p w14:paraId="43BA5996" w14:textId="77777777" w:rsidR="00045436" w:rsidRPr="00842F45" w:rsidRDefault="00045436" w:rsidP="00045436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5F0B9C24" w14:textId="77777777" w:rsidR="00045436" w:rsidRPr="00842F45" w:rsidRDefault="00045436" w:rsidP="00045436">
      <w:pPr>
        <w:rPr>
          <w:rFonts w:ascii="Syne" w:hAnsi="Syne" w:cs="Noto Sans Display"/>
          <w:color w:val="4A4A49"/>
          <w:sz w:val="22"/>
          <w:szCs w:val="22"/>
        </w:rPr>
      </w:pPr>
    </w:p>
    <w:p w14:paraId="5B720A50" w14:textId="77777777" w:rsidR="00045436" w:rsidRPr="00842F45" w:rsidRDefault="00045436" w:rsidP="00045436">
      <w:pPr>
        <w:rPr>
          <w:rFonts w:ascii="Syne" w:hAnsi="Syne" w:cs="Noto Sans Display"/>
          <w:color w:val="4A4A49"/>
          <w:sz w:val="22"/>
          <w:szCs w:val="22"/>
        </w:rPr>
        <w:sectPr w:rsidR="00045436" w:rsidRPr="00842F45" w:rsidSect="00045436"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410274DB" w14:textId="77777777" w:rsidR="00045436" w:rsidRPr="00842F45" w:rsidRDefault="00045436" w:rsidP="00045436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Nom :</w:t>
      </w:r>
    </w:p>
    <w:p w14:paraId="1649CE94" w14:textId="77777777" w:rsidR="00045436" w:rsidRPr="00842F45" w:rsidRDefault="00045436" w:rsidP="00045436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 :</w:t>
      </w:r>
    </w:p>
    <w:p w14:paraId="2886AF27" w14:textId="77777777" w:rsidR="00045436" w:rsidRPr="009645BE" w:rsidRDefault="00045436" w:rsidP="00045436">
      <w:pPr>
        <w:rPr>
          <w:rFonts w:ascii="Syne" w:hAnsi="Syne" w:cs="Noto Sans Display"/>
          <w:color w:val="4A4A49"/>
          <w:sz w:val="22"/>
          <w:szCs w:val="22"/>
        </w:rPr>
      </w:pPr>
      <w:r w:rsidRPr="009645BE">
        <w:rPr>
          <w:rFonts w:ascii="Syne" w:hAnsi="Syne" w:cs="Noto Sans Display"/>
          <w:color w:val="4A4A49"/>
          <w:sz w:val="22"/>
          <w:szCs w:val="22"/>
        </w:rPr>
        <w:t>Date de naissance :</w:t>
      </w:r>
    </w:p>
    <w:p w14:paraId="51FA2529" w14:textId="2B25928A" w:rsidR="005A4525" w:rsidRDefault="005A4525">
      <w:pPr>
        <w:rPr>
          <w:rFonts w:asciiTheme="majorHAnsi" w:hAnsiTheme="majorHAnsi" w:cs="Noto Sans Display"/>
          <w:sz w:val="22"/>
          <w:szCs w:val="22"/>
        </w:rPr>
      </w:pPr>
    </w:p>
    <w:p w14:paraId="0470865E" w14:textId="77777777" w:rsidR="00045436" w:rsidRPr="003E6480" w:rsidRDefault="00045436" w:rsidP="00045436">
      <w:pPr>
        <w:pStyle w:val="intertitres0"/>
        <w:rPr>
          <w:b/>
          <w:bCs/>
          <w:sz w:val="22"/>
          <w:szCs w:val="22"/>
        </w:rPr>
      </w:pPr>
      <w:r w:rsidRPr="003E6480">
        <w:rPr>
          <w:b/>
          <w:bCs/>
          <w:sz w:val="22"/>
          <w:szCs w:val="22"/>
        </w:rPr>
        <w:t xml:space="preserve">Informations professionnelles </w:t>
      </w:r>
    </w:p>
    <w:p w14:paraId="6BDF69E9" w14:textId="77777777" w:rsidR="00045436" w:rsidRPr="00842F45" w:rsidRDefault="00045436" w:rsidP="00045436">
      <w:pPr>
        <w:rPr>
          <w:rFonts w:ascii="Syne" w:hAnsi="Syne" w:cs="Noto Sans Display"/>
          <w:color w:val="4A4A49"/>
          <w:sz w:val="22"/>
          <w:szCs w:val="22"/>
        </w:rPr>
      </w:pPr>
    </w:p>
    <w:p w14:paraId="74EEFE76" w14:textId="77777777" w:rsidR="00045436" w:rsidRPr="00842F45" w:rsidRDefault="00045436" w:rsidP="00045436">
      <w:pPr>
        <w:rPr>
          <w:rFonts w:ascii="Syne" w:hAnsi="Syne" w:cs="Noto Sans Display"/>
          <w:color w:val="4A4A49"/>
          <w:sz w:val="22"/>
          <w:szCs w:val="22"/>
        </w:rPr>
        <w:sectPr w:rsidR="00045436" w:rsidRPr="00842F45" w:rsidSect="00045436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0FA4E796" w14:textId="77777777" w:rsidR="00045436" w:rsidRPr="00842F45" w:rsidRDefault="00045436" w:rsidP="00045436">
      <w:pPr>
        <w:rPr>
          <w:rFonts w:cstheme="minorHAnsi"/>
          <w:color w:val="4A4A49"/>
          <w:sz w:val="22"/>
          <w:szCs w:val="22"/>
        </w:rPr>
      </w:pPr>
      <w:r>
        <w:rPr>
          <w:rFonts w:ascii="Syne" w:hAnsi="Syne" w:cs="Noto Sans Display"/>
          <w:color w:val="4A4A49"/>
          <w:sz w:val="22"/>
          <w:szCs w:val="22"/>
        </w:rPr>
        <w:t>E</w:t>
      </w:r>
      <w:r w:rsidRPr="00842F45">
        <w:rPr>
          <w:rFonts w:ascii="Syne" w:hAnsi="Syne" w:cs="Noto Sans Display"/>
          <w:color w:val="4A4A49"/>
          <w:sz w:val="22"/>
          <w:szCs w:val="22"/>
        </w:rPr>
        <w:t>ntreprise :</w:t>
      </w:r>
    </w:p>
    <w:p w14:paraId="44551C91" w14:textId="556CC4C1" w:rsidR="00045436" w:rsidRPr="00842F45" w:rsidRDefault="00045436" w:rsidP="00045436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 xml:space="preserve">Adresse : </w:t>
      </w:r>
      <w:r w:rsidR="009645BE">
        <w:rPr>
          <w:rFonts w:ascii="Syne" w:hAnsi="Syne" w:cs="Noto Sans Display"/>
          <w:color w:val="4A4A49"/>
          <w:sz w:val="22"/>
          <w:szCs w:val="22"/>
        </w:rPr>
        <w:br/>
      </w:r>
    </w:p>
    <w:p w14:paraId="1035AD90" w14:textId="77777777" w:rsidR="00045436" w:rsidRPr="00842F45" w:rsidRDefault="00045436" w:rsidP="00045436">
      <w:pPr>
        <w:rPr>
          <w:rFonts w:cstheme="minorHAnsi"/>
          <w:color w:val="4A4A49"/>
          <w:sz w:val="22"/>
          <w:szCs w:val="22"/>
        </w:rPr>
      </w:pPr>
      <w:r>
        <w:rPr>
          <w:rFonts w:ascii="Syne" w:hAnsi="Syne" w:cs="Noto Sans Display"/>
          <w:color w:val="4A4A49"/>
          <w:sz w:val="22"/>
          <w:szCs w:val="22"/>
        </w:rPr>
        <w:t>Complément d’adresse</w:t>
      </w:r>
      <w:r w:rsidRPr="00842F45">
        <w:rPr>
          <w:rFonts w:ascii="Syne" w:hAnsi="Syne" w:cs="Noto Sans Display"/>
          <w:color w:val="4A4A49"/>
          <w:sz w:val="22"/>
          <w:szCs w:val="22"/>
        </w:rPr>
        <w:t> :</w:t>
      </w:r>
    </w:p>
    <w:p w14:paraId="76501A57" w14:textId="77777777" w:rsidR="00045436" w:rsidRPr="00842F45" w:rsidRDefault="00045436" w:rsidP="00045436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Code postal :</w:t>
      </w:r>
    </w:p>
    <w:p w14:paraId="7A0F822C" w14:textId="77777777" w:rsidR="00045436" w:rsidRPr="00842F45" w:rsidRDefault="00045436" w:rsidP="00045436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Ville :</w:t>
      </w:r>
    </w:p>
    <w:p w14:paraId="4001DAE1" w14:textId="48C51261" w:rsidR="00045436" w:rsidRPr="00842F45" w:rsidRDefault="00045436" w:rsidP="00045436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Email professionnel :</w:t>
      </w:r>
      <w:r w:rsidR="009645BE">
        <w:rPr>
          <w:rFonts w:ascii="Syne" w:hAnsi="Syne" w:cs="Noto Sans Display"/>
          <w:color w:val="4A4A49"/>
          <w:sz w:val="22"/>
          <w:szCs w:val="22"/>
        </w:rPr>
        <w:br/>
      </w:r>
    </w:p>
    <w:p w14:paraId="2236BE2F" w14:textId="77777777" w:rsidR="00045436" w:rsidRPr="00842F45" w:rsidRDefault="00045436" w:rsidP="00045436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 : direct :</w:t>
      </w:r>
    </w:p>
    <w:p w14:paraId="292ADFC0" w14:textId="77777777" w:rsidR="00045436" w:rsidRPr="00842F45" w:rsidRDefault="00045436" w:rsidP="00045436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Mobile :</w:t>
      </w:r>
    </w:p>
    <w:p w14:paraId="6CD697F2" w14:textId="77777777" w:rsidR="00045436" w:rsidRDefault="00045436" w:rsidP="00045436">
      <w:pPr>
        <w:rPr>
          <w:rFonts w:asciiTheme="majorHAnsi" w:hAnsiTheme="majorHAnsi" w:cs="Noto Sans Display"/>
          <w:sz w:val="22"/>
          <w:szCs w:val="22"/>
        </w:rPr>
        <w:sectPr w:rsidR="00045436" w:rsidSect="00045436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7F901EE3" w14:textId="77777777" w:rsidR="00045436" w:rsidRDefault="00045436" w:rsidP="00045436">
      <w:pPr>
        <w:rPr>
          <w:rFonts w:ascii="Noto Sans Display" w:hAnsi="Noto Sans Display" w:cs="Noto Sans Display"/>
          <w:szCs w:val="20"/>
        </w:rPr>
      </w:pPr>
    </w:p>
    <w:p w14:paraId="56FDF3F5" w14:textId="77777777" w:rsidR="00045436" w:rsidRPr="0005730D" w:rsidRDefault="00045436" w:rsidP="00045436">
      <w:pPr>
        <w:pStyle w:val="intertitres0"/>
        <w:rPr>
          <w:b/>
          <w:bCs/>
          <w:sz w:val="22"/>
          <w:szCs w:val="22"/>
        </w:rPr>
      </w:pPr>
      <w:r w:rsidRPr="0005730D">
        <w:rPr>
          <w:b/>
          <w:bCs/>
          <w:sz w:val="22"/>
          <w:szCs w:val="22"/>
        </w:rPr>
        <w:t>Secrétariat</w:t>
      </w:r>
    </w:p>
    <w:p w14:paraId="6784E3D4" w14:textId="77777777" w:rsidR="00045436" w:rsidRDefault="00045436" w:rsidP="00045436">
      <w:pPr>
        <w:rPr>
          <w:rFonts w:ascii="Noto Sans Display" w:hAnsi="Noto Sans Display" w:cs="Noto Sans Display"/>
          <w:sz w:val="22"/>
          <w:szCs w:val="22"/>
        </w:rPr>
      </w:pPr>
    </w:p>
    <w:p w14:paraId="70253672" w14:textId="77777777" w:rsidR="00045436" w:rsidRDefault="00045436" w:rsidP="00045436">
      <w:pPr>
        <w:rPr>
          <w:rFonts w:ascii="Syne" w:hAnsi="Syne" w:cs="Noto Sans Display"/>
          <w:sz w:val="22"/>
          <w:szCs w:val="22"/>
        </w:rPr>
        <w:sectPr w:rsidR="00045436" w:rsidSect="00045436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5EA6ABF9" w14:textId="00DEBA92" w:rsidR="00045436" w:rsidRDefault="009645BE" w:rsidP="00045436">
      <w:pPr>
        <w:rPr>
          <w:rFonts w:ascii="Syne" w:hAnsi="Syne" w:cs="Noto Sans Display"/>
          <w:color w:val="4A4A49"/>
          <w:sz w:val="22"/>
          <w:szCs w:val="22"/>
        </w:rPr>
      </w:pPr>
      <w:r>
        <w:rPr>
          <w:rFonts w:ascii="Syne" w:hAnsi="Syne" w:cs="Noto Sans Display"/>
          <w:color w:val="4A4A49"/>
          <w:sz w:val="22"/>
          <w:szCs w:val="22"/>
        </w:rPr>
        <w:t>N</w:t>
      </w:r>
      <w:r w:rsidR="00045436" w:rsidRPr="00842F45">
        <w:rPr>
          <w:rFonts w:ascii="Syne" w:hAnsi="Syne" w:cs="Noto Sans Display"/>
          <w:color w:val="4A4A49"/>
          <w:sz w:val="22"/>
          <w:szCs w:val="22"/>
        </w:rPr>
        <w:t>om :</w:t>
      </w:r>
    </w:p>
    <w:p w14:paraId="7BFA31B6" w14:textId="7981ACEC" w:rsidR="009645BE" w:rsidRPr="00842F45" w:rsidRDefault="009645BE" w:rsidP="00045436">
      <w:pPr>
        <w:rPr>
          <w:rFonts w:cstheme="minorHAnsi"/>
          <w:color w:val="4A4A49"/>
          <w:sz w:val="22"/>
          <w:szCs w:val="22"/>
        </w:rPr>
      </w:pPr>
      <w:r>
        <w:rPr>
          <w:rFonts w:ascii="Syne" w:hAnsi="Syne" w:cs="Noto Sans Display"/>
          <w:color w:val="4A4A49"/>
          <w:sz w:val="22"/>
          <w:szCs w:val="22"/>
        </w:rPr>
        <w:t>Prénom :</w:t>
      </w:r>
    </w:p>
    <w:p w14:paraId="3B205356" w14:textId="77777777" w:rsidR="00045436" w:rsidRPr="00842F45" w:rsidRDefault="00045436" w:rsidP="00045436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 direct/mobile :</w:t>
      </w:r>
    </w:p>
    <w:p w14:paraId="6229E8F3" w14:textId="4B5EED27" w:rsidR="00045436" w:rsidRPr="00842F45" w:rsidRDefault="00045436" w:rsidP="00045436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Email :</w:t>
      </w:r>
      <w:r w:rsidR="009645BE">
        <w:rPr>
          <w:rFonts w:ascii="Syne" w:hAnsi="Syne" w:cs="Noto Sans Display"/>
          <w:color w:val="4A4A49"/>
          <w:sz w:val="22"/>
          <w:szCs w:val="22"/>
        </w:rPr>
        <w:br/>
      </w:r>
    </w:p>
    <w:p w14:paraId="7CDAA2E4" w14:textId="77777777" w:rsidR="00045436" w:rsidRPr="00842F45" w:rsidRDefault="00045436" w:rsidP="00045436">
      <w:pPr>
        <w:rPr>
          <w:rFonts w:ascii="Noto Sans Display" w:hAnsi="Noto Sans Display" w:cs="Noto Sans Display"/>
          <w:color w:val="4A4A49"/>
          <w:szCs w:val="20"/>
        </w:rPr>
        <w:sectPr w:rsidR="00045436" w:rsidRPr="00842F45" w:rsidSect="00045436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5E89108A" w14:textId="360C6CF6" w:rsidR="00B51ABD" w:rsidRDefault="00B51ABD" w:rsidP="00B51ABD">
      <w:pPr>
        <w:pStyle w:val="intertitres0"/>
      </w:pPr>
    </w:p>
    <w:p w14:paraId="2C509F51" w14:textId="431D13C8" w:rsidR="00D115D4" w:rsidRPr="000F15F4" w:rsidRDefault="00D115D4" w:rsidP="00D115D4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 w:rsidRPr="000F15F4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0</w:t>
      </w:r>
      <w:r w:rsidR="009A61DA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2</w:t>
      </w:r>
      <w:r w:rsidRPr="000F15F4"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.</w:t>
      </w:r>
    </w:p>
    <w:p w14:paraId="2BFCA3A5" w14:textId="36C66924" w:rsidR="00D115D4" w:rsidRDefault="003E2811" w:rsidP="00D115D4">
      <w:pPr>
        <w:pStyle w:val="Titre01"/>
        <w:spacing w:after="0"/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</w:pPr>
      <w:r>
        <w:rPr>
          <w:rStyle w:val="introlongCar"/>
          <w:rFonts w:asciiTheme="majorHAnsi" w:hAnsiTheme="majorHAnsi"/>
          <w:b/>
          <w:bCs/>
          <w:spacing w:val="-16"/>
          <w:sz w:val="38"/>
          <w:szCs w:val="38"/>
        </w:rPr>
        <w:t>Modalités de financement</w:t>
      </w:r>
    </w:p>
    <w:p w14:paraId="4C039893" w14:textId="2353E48F" w:rsidR="00FB748F" w:rsidRPr="00FB748F" w:rsidRDefault="00FB748F" w:rsidP="00FB748F">
      <w:pPr>
        <w:pStyle w:val="Textecourant"/>
        <w:rPr>
          <w:rFonts w:cstheme="minorHAnsi"/>
          <w:color w:val="4A4A49"/>
          <w:sz w:val="22"/>
          <w:szCs w:val="22"/>
        </w:rPr>
      </w:pPr>
      <w:r w:rsidRPr="00FB748F">
        <w:rPr>
          <w:rFonts w:cstheme="minorHAnsi"/>
          <w:color w:val="4A4A49"/>
          <w:sz w:val="22"/>
          <w:szCs w:val="22"/>
        </w:rPr>
        <w:t>Les frais de participation au cycle du Mentoring Collectif sont de</w:t>
      </w:r>
      <w:r>
        <w:rPr>
          <w:rFonts w:cstheme="minorHAnsi"/>
          <w:color w:val="4A4A49"/>
          <w:sz w:val="22"/>
          <w:szCs w:val="22"/>
        </w:rPr>
        <w:t xml:space="preserve"> </w:t>
      </w:r>
      <w:r w:rsidRPr="00291294">
        <w:rPr>
          <w:rFonts w:cstheme="minorHAnsi"/>
          <w:b/>
          <w:bCs/>
          <w:color w:val="4A4A49"/>
          <w:sz w:val="22"/>
          <w:szCs w:val="22"/>
        </w:rPr>
        <w:t>10 300 Euros H.T.</w:t>
      </w:r>
    </w:p>
    <w:p w14:paraId="60CDC13B" w14:textId="77777777" w:rsidR="00FB748F" w:rsidRPr="00FB748F" w:rsidRDefault="00FB748F" w:rsidP="00FB748F">
      <w:pPr>
        <w:pStyle w:val="Textecourant"/>
        <w:rPr>
          <w:rFonts w:cstheme="minorHAnsi"/>
          <w:b/>
          <w:bCs/>
          <w:color w:val="E25554"/>
          <w:sz w:val="22"/>
          <w:szCs w:val="22"/>
        </w:rPr>
      </w:pPr>
      <w:r w:rsidRPr="00FB748F">
        <w:rPr>
          <w:rFonts w:cstheme="minorHAnsi"/>
          <w:b/>
          <w:bCs/>
          <w:color w:val="E25554"/>
          <w:sz w:val="22"/>
          <w:szCs w:val="22"/>
        </w:rPr>
        <w:t>Toute session débutée est due dans son intégralité.</w:t>
      </w:r>
    </w:p>
    <w:p w14:paraId="140E50AC" w14:textId="77777777" w:rsidR="00FB748F" w:rsidRPr="00FB748F" w:rsidRDefault="00FB748F" w:rsidP="00FB748F">
      <w:pPr>
        <w:pStyle w:val="Textecourant"/>
        <w:rPr>
          <w:rFonts w:cstheme="minorHAnsi"/>
          <w:color w:val="4A4A49"/>
          <w:sz w:val="22"/>
          <w:szCs w:val="22"/>
        </w:rPr>
      </w:pPr>
      <w:r w:rsidRPr="00FB748F">
        <w:rPr>
          <w:rFonts w:cstheme="minorHAnsi"/>
          <w:color w:val="4A4A49"/>
          <w:sz w:val="22"/>
          <w:szCs w:val="22"/>
        </w:rPr>
        <w:t xml:space="preserve">Merci de joindre un CV à ce dossier. </w:t>
      </w:r>
    </w:p>
    <w:p w14:paraId="04398A90" w14:textId="5B739378" w:rsidR="00F6549A" w:rsidRDefault="00F6549A">
      <w:pPr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br w:type="page"/>
      </w:r>
    </w:p>
    <w:p w14:paraId="32C771BF" w14:textId="5BF800A7" w:rsidR="00EA4EFE" w:rsidRDefault="00E31330" w:rsidP="00E31330">
      <w:pPr>
        <w:pStyle w:val="intertitres0"/>
        <w:rPr>
          <w:b/>
          <w:bCs/>
          <w:sz w:val="22"/>
          <w:szCs w:val="22"/>
        </w:rPr>
      </w:pPr>
      <w:r w:rsidRPr="00E31330">
        <w:rPr>
          <w:b/>
          <w:bCs/>
          <w:sz w:val="22"/>
          <w:szCs w:val="22"/>
        </w:rPr>
        <w:lastRenderedPageBreak/>
        <w:t>Facture</w:t>
      </w:r>
    </w:p>
    <w:p w14:paraId="2B6511BF" w14:textId="77777777" w:rsidR="00E31330" w:rsidRPr="00842F45" w:rsidRDefault="00E31330" w:rsidP="00E31330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591D3BDB" w14:textId="77777777" w:rsidR="002B622A" w:rsidRPr="00842F45" w:rsidRDefault="002B622A" w:rsidP="00E31330">
      <w:pPr>
        <w:rPr>
          <w:rFonts w:ascii="Syne" w:hAnsi="Syne" w:cs="Noto Sans Display"/>
          <w:color w:val="4A4A49"/>
          <w:sz w:val="22"/>
          <w:szCs w:val="22"/>
        </w:rPr>
      </w:pPr>
    </w:p>
    <w:p w14:paraId="7A57EDB2" w14:textId="77777777" w:rsidR="006528AB" w:rsidRPr="00842F45" w:rsidRDefault="006528AB" w:rsidP="00E31330">
      <w:pPr>
        <w:rPr>
          <w:rFonts w:ascii="Syne" w:hAnsi="Syne" w:cs="Noto Sans Display"/>
          <w:color w:val="4A4A49"/>
          <w:sz w:val="22"/>
          <w:szCs w:val="22"/>
        </w:rPr>
        <w:sectPr w:rsidR="006528AB" w:rsidRPr="00842F45" w:rsidSect="00B240B2"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7BB9C224" w14:textId="2E6E50C4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Nom :</w:t>
      </w:r>
    </w:p>
    <w:p w14:paraId="2059E02F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Prénom :</w:t>
      </w:r>
    </w:p>
    <w:p w14:paraId="32FA1D5A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Fonction :</w:t>
      </w:r>
    </w:p>
    <w:p w14:paraId="77A06BBC" w14:textId="77777777" w:rsidR="00291294" w:rsidRDefault="0054413D" w:rsidP="00E31330">
      <w:pPr>
        <w:rPr>
          <w:rFonts w:ascii="Syne" w:hAnsi="Syne" w:cs="Noto Sans Display"/>
          <w:color w:val="4A4A49"/>
          <w:sz w:val="22"/>
          <w:szCs w:val="22"/>
        </w:rPr>
      </w:pPr>
      <w:r>
        <w:rPr>
          <w:rFonts w:ascii="Syne" w:hAnsi="Syne" w:cs="Noto Sans Display"/>
          <w:color w:val="4A4A49"/>
          <w:sz w:val="22"/>
          <w:szCs w:val="22"/>
        </w:rPr>
        <w:t>E</w:t>
      </w:r>
      <w:r w:rsidR="00E31330" w:rsidRPr="00842F45">
        <w:rPr>
          <w:rFonts w:ascii="Syne" w:hAnsi="Syne" w:cs="Noto Sans Display"/>
          <w:color w:val="4A4A49"/>
          <w:sz w:val="22"/>
          <w:szCs w:val="22"/>
        </w:rPr>
        <w:t>ntreprise :</w:t>
      </w:r>
    </w:p>
    <w:p w14:paraId="525FF91C" w14:textId="68CC1076" w:rsidR="00E31330" w:rsidRPr="00842F45" w:rsidRDefault="00E31330" w:rsidP="00E31330">
      <w:pPr>
        <w:rPr>
          <w:rFonts w:ascii="Syne" w:hAnsi="Syne" w:cs="Noto Sans Display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Adresse :</w:t>
      </w:r>
      <w:r w:rsidR="00EB6737">
        <w:rPr>
          <w:rFonts w:ascii="Syne" w:hAnsi="Syne" w:cs="Noto Sans Display"/>
          <w:color w:val="4A4A49"/>
          <w:sz w:val="22"/>
          <w:szCs w:val="22"/>
        </w:rPr>
        <w:br/>
      </w:r>
    </w:p>
    <w:p w14:paraId="5063D3A4" w14:textId="36C7757D" w:rsidR="00E31330" w:rsidRPr="00842F45" w:rsidRDefault="00674230" w:rsidP="00E31330">
      <w:pPr>
        <w:rPr>
          <w:rFonts w:cstheme="minorHAnsi"/>
          <w:color w:val="4A4A49"/>
          <w:sz w:val="22"/>
          <w:szCs w:val="22"/>
        </w:rPr>
      </w:pPr>
      <w:r>
        <w:rPr>
          <w:rFonts w:ascii="Syne" w:hAnsi="Syne" w:cs="Noto Sans Display"/>
          <w:color w:val="4A4A49"/>
          <w:sz w:val="22"/>
          <w:szCs w:val="22"/>
        </w:rPr>
        <w:t>Complément d’</w:t>
      </w:r>
      <w:r w:rsidR="00E31330" w:rsidRPr="00842F45">
        <w:rPr>
          <w:rFonts w:ascii="Syne" w:hAnsi="Syne" w:cs="Noto Sans Display"/>
          <w:color w:val="4A4A49"/>
          <w:sz w:val="22"/>
          <w:szCs w:val="22"/>
        </w:rPr>
        <w:t>Adresse :</w:t>
      </w:r>
    </w:p>
    <w:p w14:paraId="46E484E8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Code postal :</w:t>
      </w:r>
    </w:p>
    <w:p w14:paraId="47CB9B09" w14:textId="77777777" w:rsidR="00E31330" w:rsidRPr="00842F45" w:rsidRDefault="00E31330" w:rsidP="00E31330">
      <w:pPr>
        <w:rPr>
          <w:rFonts w:ascii="Syne" w:hAnsi="Syne" w:cs="Noto Sans Display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Ville :</w:t>
      </w:r>
    </w:p>
    <w:p w14:paraId="6907918B" w14:textId="3C44348C" w:rsidR="00E31330" w:rsidRPr="00842F45" w:rsidRDefault="00E31330" w:rsidP="00E31330">
      <w:pPr>
        <w:rPr>
          <w:rFonts w:ascii="Syne" w:hAnsi="Syne" w:cs="Noto Sans Display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Email</w:t>
      </w:r>
      <w:r w:rsidR="00674230">
        <w:rPr>
          <w:rFonts w:ascii="Syne" w:hAnsi="Syne" w:cs="Noto Sans Display"/>
          <w:color w:val="4A4A49"/>
          <w:sz w:val="22"/>
          <w:szCs w:val="22"/>
        </w:rPr>
        <w:t> :</w:t>
      </w:r>
    </w:p>
    <w:p w14:paraId="62676333" w14:textId="77777777" w:rsidR="00E31330" w:rsidRPr="00842F45" w:rsidRDefault="00E31330" w:rsidP="00E31330">
      <w:pPr>
        <w:rPr>
          <w:rFonts w:cstheme="minorHAnsi"/>
          <w:color w:val="4A4A49"/>
          <w:sz w:val="22"/>
          <w:szCs w:val="22"/>
        </w:rPr>
      </w:pPr>
      <w:r w:rsidRPr="00842F45">
        <w:rPr>
          <w:rFonts w:ascii="Syne" w:hAnsi="Syne" w:cs="Noto Sans Display"/>
          <w:color w:val="4A4A49"/>
          <w:sz w:val="22"/>
          <w:szCs w:val="22"/>
        </w:rPr>
        <w:t>Tél direct :</w:t>
      </w:r>
    </w:p>
    <w:p w14:paraId="1A46C7F8" w14:textId="77777777" w:rsidR="006528AB" w:rsidRDefault="006528AB" w:rsidP="00E31330">
      <w:pPr>
        <w:pStyle w:val="intertitres0"/>
        <w:rPr>
          <w:b/>
          <w:bCs/>
          <w:sz w:val="22"/>
          <w:szCs w:val="22"/>
        </w:rPr>
        <w:sectPr w:rsidR="006528AB" w:rsidSect="006528AB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0B22A0A1" w14:textId="77777777" w:rsidR="00F6549A" w:rsidRDefault="00F6549A" w:rsidP="00E31330">
      <w:pPr>
        <w:pStyle w:val="intertitres0"/>
        <w:rPr>
          <w:b/>
          <w:bCs/>
          <w:sz w:val="22"/>
          <w:szCs w:val="22"/>
        </w:rPr>
      </w:pPr>
    </w:p>
    <w:p w14:paraId="5DFBDC88" w14:textId="45D157D0" w:rsidR="00E31330" w:rsidRPr="007560B7" w:rsidRDefault="00E31330" w:rsidP="00E31330">
      <w:pPr>
        <w:pStyle w:val="intertitres0"/>
        <w:rPr>
          <w:i/>
          <w:iCs/>
          <w:sz w:val="22"/>
          <w:szCs w:val="22"/>
        </w:rPr>
      </w:pPr>
      <w:r>
        <w:rPr>
          <w:b/>
          <w:bCs/>
          <w:sz w:val="22"/>
          <w:szCs w:val="22"/>
        </w:rPr>
        <w:t>Paiement</w:t>
      </w:r>
      <w:r w:rsidR="007560B7">
        <w:rPr>
          <w:i/>
          <w:iCs/>
          <w:sz w:val="22"/>
          <w:szCs w:val="22"/>
        </w:rPr>
        <w:t xml:space="preserve"> (Si service différent de la facturation)</w:t>
      </w:r>
    </w:p>
    <w:p w14:paraId="14347B2A" w14:textId="77777777" w:rsidR="007560B7" w:rsidRPr="00842F45" w:rsidRDefault="007560B7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Mme</w:t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tab/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M. </w:t>
      </w:r>
    </w:p>
    <w:p w14:paraId="7C44D09C" w14:textId="77777777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</w:p>
    <w:p w14:paraId="6B775E08" w14:textId="77777777" w:rsidR="006528AB" w:rsidRPr="00842F45" w:rsidRDefault="006528AB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  <w:sectPr w:rsidR="006528AB" w:rsidRPr="00842F45" w:rsidSect="00B240B2">
          <w:type w:val="continuous"/>
          <w:pgSz w:w="11906" w:h="16838"/>
          <w:pgMar w:top="1418" w:right="1077" w:bottom="1531" w:left="1077" w:header="720" w:footer="0" w:gutter="0"/>
          <w:cols w:space="720"/>
          <w:noEndnote/>
          <w:titlePg/>
          <w:docGrid w:linePitch="326"/>
        </w:sectPr>
      </w:pPr>
    </w:p>
    <w:p w14:paraId="6BB5A4B5" w14:textId="129EA356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Nom :</w:t>
      </w:r>
    </w:p>
    <w:p w14:paraId="1C6B7D30" w14:textId="1D298296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Prénom :</w:t>
      </w:r>
    </w:p>
    <w:p w14:paraId="3D098F49" w14:textId="6B57CACE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Fonction</w:t>
      </w:r>
      <w:r w:rsidR="002528B6">
        <w:rPr>
          <w:rFonts w:ascii="Syne" w:hAnsi="Syne" w:cstheme="minorHAnsi"/>
          <w:color w:val="4A4A49"/>
          <w:sz w:val="22"/>
          <w:szCs w:val="22"/>
        </w:rPr>
        <w:t> :</w:t>
      </w:r>
    </w:p>
    <w:p w14:paraId="378D5E3E" w14:textId="6840D0D7" w:rsidR="00FA0C03" w:rsidRPr="00842F45" w:rsidRDefault="000B504A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>
        <w:rPr>
          <w:rFonts w:ascii="Syne" w:hAnsi="Syne" w:cstheme="minorHAnsi"/>
          <w:color w:val="4A4A49"/>
          <w:sz w:val="22"/>
          <w:szCs w:val="22"/>
        </w:rPr>
        <w:t>E</w:t>
      </w:r>
      <w:r w:rsidR="00FA0C03" w:rsidRPr="00842F45">
        <w:rPr>
          <w:rFonts w:ascii="Syne" w:hAnsi="Syne" w:cstheme="minorHAnsi"/>
          <w:color w:val="4A4A49"/>
          <w:sz w:val="22"/>
          <w:szCs w:val="22"/>
        </w:rPr>
        <w:t>ntreprise :</w:t>
      </w:r>
    </w:p>
    <w:p w14:paraId="6D1DF67E" w14:textId="1998C3BD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Adresse :</w:t>
      </w:r>
      <w:r w:rsidR="000B504A">
        <w:rPr>
          <w:rFonts w:ascii="Syne" w:hAnsi="Syne" w:cstheme="minorHAnsi"/>
          <w:color w:val="4A4A49"/>
          <w:sz w:val="22"/>
          <w:szCs w:val="22"/>
        </w:rPr>
        <w:br/>
      </w:r>
    </w:p>
    <w:p w14:paraId="010CD7D4" w14:textId="0A3A4397" w:rsidR="00FA0C03" w:rsidRPr="00842F45" w:rsidRDefault="00534236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>
        <w:rPr>
          <w:rFonts w:ascii="Syne" w:hAnsi="Syne" w:cstheme="minorHAnsi"/>
          <w:color w:val="4A4A49"/>
          <w:sz w:val="22"/>
          <w:szCs w:val="22"/>
        </w:rPr>
        <w:t>Complément d’</w:t>
      </w:r>
      <w:r w:rsidR="00FA0C03" w:rsidRPr="00842F45">
        <w:rPr>
          <w:rFonts w:ascii="Syne" w:hAnsi="Syne" w:cstheme="minorHAnsi"/>
          <w:color w:val="4A4A49"/>
          <w:sz w:val="22"/>
          <w:szCs w:val="22"/>
        </w:rPr>
        <w:t>Adresse :</w:t>
      </w:r>
    </w:p>
    <w:p w14:paraId="1B5F243C" w14:textId="3FE27CC6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Code postal :</w:t>
      </w:r>
    </w:p>
    <w:p w14:paraId="2B8C064F" w14:textId="76BA4F22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Ville :</w:t>
      </w:r>
    </w:p>
    <w:p w14:paraId="52E61AAE" w14:textId="33A66633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Email :</w:t>
      </w:r>
    </w:p>
    <w:p w14:paraId="013E489A" w14:textId="4A22CD8C" w:rsidR="00FA0C03" w:rsidRPr="00842F45" w:rsidRDefault="00FA0C03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>Tél direct :</w:t>
      </w:r>
    </w:p>
    <w:p w14:paraId="5D5F55E3" w14:textId="77777777" w:rsidR="006528AB" w:rsidRPr="00842F45" w:rsidRDefault="006528AB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  <w:sectPr w:rsidR="006528AB" w:rsidRPr="00842F45" w:rsidSect="006528AB">
          <w:type w:val="continuous"/>
          <w:pgSz w:w="11906" w:h="16838"/>
          <w:pgMar w:top="1418" w:right="1077" w:bottom="1531" w:left="1077" w:header="720" w:footer="0" w:gutter="0"/>
          <w:cols w:num="2" w:space="720"/>
          <w:noEndnote/>
          <w:titlePg/>
          <w:docGrid w:linePitch="326"/>
        </w:sectPr>
      </w:pPr>
    </w:p>
    <w:p w14:paraId="5533E218" w14:textId="15BCF010" w:rsidR="005A4525" w:rsidRDefault="005A4525">
      <w:pPr>
        <w:rPr>
          <w:rFonts w:ascii="Syne" w:hAnsi="Syne" w:cstheme="minorHAnsi"/>
          <w:color w:val="4A4A49" w:themeColor="text2"/>
          <w:spacing w:val="-4"/>
          <w:sz w:val="22"/>
          <w:szCs w:val="22"/>
        </w:rPr>
      </w:pPr>
    </w:p>
    <w:p w14:paraId="57576AAE" w14:textId="783FAFAD" w:rsidR="009F0775" w:rsidRPr="007560B7" w:rsidRDefault="009F0775" w:rsidP="007560B7">
      <w:pPr>
        <w:pStyle w:val="intertitres0"/>
        <w:rPr>
          <w:b/>
          <w:bCs/>
          <w:sz w:val="22"/>
          <w:szCs w:val="22"/>
        </w:rPr>
      </w:pPr>
      <w:r w:rsidRPr="007560B7">
        <w:rPr>
          <w:b/>
          <w:bCs/>
          <w:sz w:val="22"/>
          <w:szCs w:val="22"/>
        </w:rPr>
        <w:t>Modalité</w:t>
      </w:r>
      <w:r w:rsidR="00534236">
        <w:rPr>
          <w:b/>
          <w:bCs/>
          <w:sz w:val="22"/>
          <w:szCs w:val="22"/>
        </w:rPr>
        <w:t>s</w:t>
      </w:r>
      <w:r w:rsidRPr="007560B7">
        <w:rPr>
          <w:b/>
          <w:bCs/>
          <w:sz w:val="22"/>
          <w:szCs w:val="22"/>
        </w:rPr>
        <w:t xml:space="preserve"> de facturation</w:t>
      </w:r>
    </w:p>
    <w:p w14:paraId="062E2DFF" w14:textId="77777777" w:rsidR="005A4525" w:rsidRPr="005A4525" w:rsidRDefault="005A4525" w:rsidP="005A4525">
      <w:pPr>
        <w:pStyle w:val="Textecourant"/>
        <w:rPr>
          <w:rFonts w:cstheme="minorHAnsi"/>
          <w:color w:val="4A4A49"/>
          <w:sz w:val="22"/>
          <w:szCs w:val="22"/>
        </w:rPr>
      </w:pPr>
      <w:r w:rsidRPr="005A4525">
        <w:rPr>
          <w:rFonts w:cstheme="minorHAnsi"/>
          <w:color w:val="4A4A49"/>
          <w:sz w:val="22"/>
          <w:szCs w:val="22"/>
        </w:rPr>
        <w:t>(La facture sera adressée au début du cycle)</w:t>
      </w:r>
    </w:p>
    <w:p w14:paraId="726A75B6" w14:textId="69D73ECD" w:rsidR="009F0775" w:rsidRPr="007560B7" w:rsidRDefault="009F0775" w:rsidP="007560B7">
      <w:pPr>
        <w:pStyle w:val="intertitres0"/>
      </w:pPr>
      <w:r w:rsidRPr="007560B7">
        <w:t xml:space="preserve">Procédez-vous à l’envoi d’un bon de commande interne ? </w:t>
      </w:r>
    </w:p>
    <w:p w14:paraId="7932B7A8" w14:textId="77777777" w:rsidR="009F0775" w:rsidRPr="00842F45" w:rsidRDefault="009F0775" w:rsidP="007560B7">
      <w:pPr>
        <w:pStyle w:val="Textecourant"/>
        <w:rPr>
          <w:rFonts w:ascii="Syne" w:hAnsi="Syne" w:cstheme="minorHAnsi"/>
          <w:color w:val="4A4A49"/>
          <w:sz w:val="22"/>
          <w:szCs w:val="22"/>
        </w:rPr>
      </w:pPr>
      <w:r w:rsidRPr="00842F45">
        <w:rPr>
          <w:rFonts w:ascii="Syne" w:hAnsi="Syne" w:cstheme="minorHAnsi"/>
          <w:color w:val="4A4A49"/>
          <w:sz w:val="22"/>
          <w:szCs w:val="22"/>
        </w:rPr>
        <w:t xml:space="preserve">              </w:t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Oui                                                   </w:t>
      </w:r>
      <w:r w:rsidRPr="00842F45">
        <w:rPr>
          <w:rFonts w:ascii="Syne" w:hAnsi="Syne" w:cstheme="minorHAnsi"/>
          <w:color w:val="4A4A49"/>
          <w:sz w:val="22"/>
          <w:szCs w:val="22"/>
        </w:rPr>
        <w:sym w:font="Wingdings" w:char="F071"/>
      </w:r>
      <w:r w:rsidRPr="00842F45">
        <w:rPr>
          <w:rFonts w:ascii="Syne" w:hAnsi="Syne" w:cstheme="minorHAnsi"/>
          <w:color w:val="4A4A49"/>
          <w:sz w:val="22"/>
          <w:szCs w:val="22"/>
        </w:rPr>
        <w:t xml:space="preserve"> Non</w:t>
      </w:r>
    </w:p>
    <w:p w14:paraId="29BCA1A4" w14:textId="56F529A3" w:rsidR="009F0775" w:rsidRDefault="009F0775" w:rsidP="009F0775">
      <w:pPr>
        <w:pStyle w:val="En-tte"/>
        <w:tabs>
          <w:tab w:val="clear" w:pos="4536"/>
          <w:tab w:val="clear" w:pos="9072"/>
          <w:tab w:val="left" w:pos="2050"/>
          <w:tab w:val="left" w:pos="9070"/>
        </w:tabs>
        <w:rPr>
          <w:rFonts w:ascii="Noto Sans Display" w:hAnsi="Noto Sans Display" w:cs="Noto Sans Display"/>
          <w:bCs/>
        </w:rPr>
      </w:pPr>
    </w:p>
    <w:p w14:paraId="7648B933" w14:textId="2654758C" w:rsidR="007E43C5" w:rsidRDefault="007E43C5">
      <w:r>
        <w:br w:type="page"/>
      </w:r>
    </w:p>
    <w:p w14:paraId="345926A8" w14:textId="16CDD6EB" w:rsidR="00D66052" w:rsidRDefault="00B443FA" w:rsidP="00E5159B">
      <w:pPr>
        <w:pStyle w:val="En-tte"/>
        <w:tabs>
          <w:tab w:val="clear" w:pos="4536"/>
          <w:tab w:val="clear" w:pos="9072"/>
          <w:tab w:val="left" w:pos="2050"/>
          <w:tab w:val="left" w:pos="907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59C1EF3" wp14:editId="62A165B6">
                <wp:simplePos x="0" y="0"/>
                <wp:positionH relativeFrom="column">
                  <wp:posOffset>2343084</wp:posOffset>
                </wp:positionH>
                <wp:positionV relativeFrom="paragraph">
                  <wp:posOffset>-868899</wp:posOffset>
                </wp:positionV>
                <wp:extent cx="7046858" cy="10688955"/>
                <wp:effectExtent l="0" t="0" r="20955" b="17145"/>
                <wp:wrapNone/>
                <wp:docPr id="9149169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6858" cy="106889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DE258" id="Rectangle 1" o:spid="_x0000_s1026" style="position:absolute;margin-left:184.5pt;margin-top:-68.4pt;width:554.85pt;height:841.6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" fillcolor="#371e8e [3200]" strokecolor="#080414 [48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54B68F54" wp14:editId="36D32F6C">
                <wp:simplePos x="0" y="0"/>
                <wp:positionH relativeFrom="column">
                  <wp:posOffset>-116359</wp:posOffset>
                </wp:positionH>
                <wp:positionV relativeFrom="paragraph">
                  <wp:posOffset>1606265</wp:posOffset>
                </wp:positionV>
                <wp:extent cx="2159635" cy="1404620"/>
                <wp:effectExtent l="0" t="0" r="0" b="0"/>
                <wp:wrapSquare wrapText="bothSides"/>
                <wp:docPr id="12997681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4C4F1" w14:textId="436E2BD7" w:rsidR="008160DB" w:rsidRPr="006C226F" w:rsidRDefault="00BB23C1" w:rsidP="00B443FA">
                            <w:pPr>
                              <w:jc w:val="right"/>
                              <w:rPr>
                                <w:rFonts w:asciiTheme="majorHAnsi" w:hAnsiTheme="majorHAnsi"/>
                                <w:color w:val="9C9CF3"/>
                              </w:rPr>
                            </w:pPr>
                            <w:r w:rsidRPr="006C226F">
                              <w:rPr>
                                <w:rFonts w:asciiTheme="majorHAnsi" w:hAnsiTheme="majorHAnsi"/>
                                <w:color w:val="9C9CF3"/>
                              </w:rPr>
                              <w:t>INSTITUT DE L’ENTREPRISE</w:t>
                            </w:r>
                          </w:p>
                          <w:p w14:paraId="7D2F6A54" w14:textId="6D997D75" w:rsidR="008160DB" w:rsidRPr="00842F45" w:rsidRDefault="008160DB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842F45">
                              <w:rPr>
                                <w:color w:val="4A4A49"/>
                              </w:rPr>
                              <w:t>29, rue de Lisbonne</w:t>
                            </w:r>
                          </w:p>
                          <w:p w14:paraId="0743A14E" w14:textId="2AC68260" w:rsidR="008160DB" w:rsidRPr="00842F45" w:rsidRDefault="008160DB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842F45">
                              <w:rPr>
                                <w:color w:val="4A4A49"/>
                              </w:rPr>
                              <w:t>75008 Paris</w:t>
                            </w:r>
                          </w:p>
                          <w:p w14:paraId="1F2FFF05" w14:textId="1F45A1D7" w:rsidR="008160DB" w:rsidRPr="00842F45" w:rsidRDefault="00D3639C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842F45">
                              <w:rPr>
                                <w:color w:val="4A4A49"/>
                              </w:rPr>
                              <w:t>+33 (0)1 53 23 05 40</w:t>
                            </w:r>
                          </w:p>
                          <w:p w14:paraId="29D05EDB" w14:textId="77777777" w:rsidR="00BB23C1" w:rsidRDefault="00BB23C1" w:rsidP="00B443FA">
                            <w:pPr>
                              <w:jc w:val="right"/>
                            </w:pPr>
                          </w:p>
                          <w:p w14:paraId="0CB097C4" w14:textId="77777777" w:rsidR="00BB23C1" w:rsidRDefault="00BB23C1" w:rsidP="00B443FA">
                            <w:pPr>
                              <w:jc w:val="right"/>
                            </w:pPr>
                          </w:p>
                          <w:p w14:paraId="39032973" w14:textId="1C8463FC" w:rsidR="00BB23C1" w:rsidRPr="00173897" w:rsidRDefault="00BB23C1" w:rsidP="00B443FA">
                            <w:pPr>
                              <w:jc w:val="right"/>
                              <w:rPr>
                                <w:rFonts w:asciiTheme="majorHAnsi" w:hAnsiTheme="majorHAnsi"/>
                                <w:color w:val="9C9CF3"/>
                              </w:rPr>
                            </w:pPr>
                            <w:r w:rsidRPr="00173897">
                              <w:rPr>
                                <w:rFonts w:asciiTheme="majorHAnsi" w:hAnsiTheme="majorHAnsi"/>
                                <w:color w:val="9C9CF3"/>
                              </w:rPr>
                              <w:t>CONTACT</w:t>
                            </w:r>
                          </w:p>
                          <w:p w14:paraId="3EDFBE7C" w14:textId="3FE98832" w:rsidR="006C226F" w:rsidRPr="00B443FA" w:rsidRDefault="006C226F" w:rsidP="00B443FA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4A4A49"/>
                              </w:rPr>
                            </w:pPr>
                            <w:r w:rsidRPr="00B443FA">
                              <w:rPr>
                                <w:b/>
                                <w:bCs/>
                                <w:color w:val="4A4A49"/>
                              </w:rPr>
                              <w:t>Caroline Hunkeler</w:t>
                            </w:r>
                          </w:p>
                          <w:p w14:paraId="078F492B" w14:textId="3996ED65" w:rsidR="006C226F" w:rsidRPr="00B443FA" w:rsidRDefault="006C226F" w:rsidP="00B443FA">
                            <w:pPr>
                              <w:spacing w:after="0"/>
                              <w:jc w:val="right"/>
                              <w:rPr>
                                <w:i/>
                                <w:iCs/>
                                <w:color w:val="4A4A49"/>
                              </w:rPr>
                            </w:pPr>
                            <w:r w:rsidRPr="00B443FA">
                              <w:rPr>
                                <w:i/>
                                <w:iCs/>
                                <w:color w:val="4A4A49"/>
                              </w:rPr>
                              <w:t>Directrice de l’IHEE</w:t>
                            </w:r>
                          </w:p>
                          <w:p w14:paraId="10BD1025" w14:textId="14B22D1B" w:rsidR="006C226F" w:rsidRPr="00B443FA" w:rsidRDefault="006C226F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B443FA">
                              <w:rPr>
                                <w:color w:val="4A4A49"/>
                              </w:rPr>
                              <w:t xml:space="preserve">+33 (0)6 </w:t>
                            </w:r>
                            <w:r w:rsidR="00173897" w:rsidRPr="00B443FA">
                              <w:rPr>
                                <w:color w:val="4A4A49"/>
                              </w:rPr>
                              <w:t>07 97 57 35</w:t>
                            </w:r>
                          </w:p>
                          <w:p w14:paraId="4BB96DC7" w14:textId="3C5BD24F" w:rsidR="00173897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rStyle w:val="Lienhypertexte"/>
                              </w:rPr>
                            </w:pPr>
                            <w:hyperlink r:id="rId17" w:history="1">
                              <w:r w:rsidRPr="00B443FA">
                                <w:rPr>
                                  <w:rStyle w:val="Lienhypertexte"/>
                                </w:rPr>
                                <w:t>caroline.hunkeler@idep.net</w:t>
                              </w:r>
                            </w:hyperlink>
                          </w:p>
                          <w:p w14:paraId="26475764" w14:textId="77777777" w:rsidR="00B443FA" w:rsidRDefault="00B443FA" w:rsidP="00B443FA">
                            <w:pPr>
                              <w:spacing w:after="0"/>
                              <w:jc w:val="right"/>
                            </w:pPr>
                          </w:p>
                          <w:p w14:paraId="3F1FEB03" w14:textId="44B62B12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4A4A49"/>
                              </w:rPr>
                            </w:pPr>
                            <w:r w:rsidRPr="00B443FA">
                              <w:rPr>
                                <w:b/>
                                <w:bCs/>
                                <w:color w:val="4A4A49"/>
                              </w:rPr>
                              <w:t>Anne Tarchalski</w:t>
                            </w:r>
                          </w:p>
                          <w:p w14:paraId="44447A6D" w14:textId="1604063C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i/>
                                <w:iCs/>
                                <w:color w:val="4A4A49"/>
                              </w:rPr>
                            </w:pPr>
                            <w:r w:rsidRPr="00B443FA">
                              <w:rPr>
                                <w:i/>
                                <w:iCs/>
                                <w:color w:val="4A4A49"/>
                              </w:rPr>
                              <w:t>Responsable des projets formation et de la Communication</w:t>
                            </w:r>
                          </w:p>
                          <w:p w14:paraId="64CCDDFF" w14:textId="5BA72B4C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color w:val="4A4A49"/>
                              </w:rPr>
                            </w:pPr>
                            <w:r w:rsidRPr="00B443FA">
                              <w:rPr>
                                <w:color w:val="4A4A49"/>
                              </w:rPr>
                              <w:t>+33 (0)6 82 58 25 42</w:t>
                            </w:r>
                          </w:p>
                          <w:p w14:paraId="05F94B6A" w14:textId="3733F6D6" w:rsidR="00B443FA" w:rsidRPr="00B443FA" w:rsidRDefault="00B443FA" w:rsidP="00B443FA">
                            <w:pPr>
                              <w:spacing w:after="0"/>
                              <w:jc w:val="right"/>
                              <w:rPr>
                                <w:rStyle w:val="Lienhypertexte"/>
                              </w:rPr>
                            </w:pPr>
                            <w:r w:rsidRPr="00B443FA">
                              <w:rPr>
                                <w:rStyle w:val="Lienhypertexte"/>
                              </w:rPr>
                              <w:t>anne.tarchalski@idep.net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B68F5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9.15pt;margin-top:126.5pt;width:170.05pt;height:110.6pt;z-index:25165824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" stroked="f">
                <v:textbox style="mso-fit-shape-to-text:t">
                  <w:txbxContent>
                    <w:p w14:paraId="7424C4F1" w14:textId="436E2BD7" w:rsidR="008160DB" w:rsidRPr="006C226F" w:rsidRDefault="00BB23C1" w:rsidP="00B443FA">
                      <w:pPr>
                        <w:jc w:val="right"/>
                        <w:rPr>
                          <w:rFonts w:asciiTheme="majorHAnsi" w:hAnsiTheme="majorHAnsi"/>
                          <w:color w:val="9C9CF3"/>
                        </w:rPr>
                      </w:pPr>
                      <w:r w:rsidRPr="006C226F">
                        <w:rPr>
                          <w:rFonts w:asciiTheme="majorHAnsi" w:hAnsiTheme="majorHAnsi"/>
                          <w:color w:val="9C9CF3"/>
                        </w:rPr>
                        <w:t>INSTITUT DE L’ENTREPRISE</w:t>
                      </w:r>
                    </w:p>
                    <w:p w14:paraId="7D2F6A54" w14:textId="6D997D75" w:rsidR="008160DB" w:rsidRPr="00842F45" w:rsidRDefault="008160DB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842F45">
                        <w:rPr>
                          <w:color w:val="4A4A49"/>
                        </w:rPr>
                        <w:t>29, rue de Lisbonne</w:t>
                      </w:r>
                    </w:p>
                    <w:p w14:paraId="0743A14E" w14:textId="2AC68260" w:rsidR="008160DB" w:rsidRPr="00842F45" w:rsidRDefault="008160DB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842F45">
                        <w:rPr>
                          <w:color w:val="4A4A49"/>
                        </w:rPr>
                        <w:t>75008 Paris</w:t>
                      </w:r>
                    </w:p>
                    <w:p w14:paraId="1F2FFF05" w14:textId="1F45A1D7" w:rsidR="008160DB" w:rsidRPr="00842F45" w:rsidRDefault="00D3639C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842F45">
                        <w:rPr>
                          <w:color w:val="4A4A49"/>
                        </w:rPr>
                        <w:t>+33 (0)1 53 23 05 40</w:t>
                      </w:r>
                    </w:p>
                    <w:p w14:paraId="29D05EDB" w14:textId="77777777" w:rsidR="00BB23C1" w:rsidRDefault="00BB23C1" w:rsidP="00B443FA">
                      <w:pPr>
                        <w:jc w:val="right"/>
                      </w:pPr>
                    </w:p>
                    <w:p w14:paraId="0CB097C4" w14:textId="77777777" w:rsidR="00BB23C1" w:rsidRDefault="00BB23C1" w:rsidP="00B443FA">
                      <w:pPr>
                        <w:jc w:val="right"/>
                      </w:pPr>
                    </w:p>
                    <w:p w14:paraId="39032973" w14:textId="1C8463FC" w:rsidR="00BB23C1" w:rsidRPr="00173897" w:rsidRDefault="00BB23C1" w:rsidP="00B443FA">
                      <w:pPr>
                        <w:jc w:val="right"/>
                        <w:rPr>
                          <w:rFonts w:asciiTheme="majorHAnsi" w:hAnsiTheme="majorHAnsi"/>
                          <w:color w:val="9C9CF3"/>
                        </w:rPr>
                      </w:pPr>
                      <w:r w:rsidRPr="00173897">
                        <w:rPr>
                          <w:rFonts w:asciiTheme="majorHAnsi" w:hAnsiTheme="majorHAnsi"/>
                          <w:color w:val="9C9CF3"/>
                        </w:rPr>
                        <w:t>CONTACT</w:t>
                      </w:r>
                    </w:p>
                    <w:p w14:paraId="3EDFBE7C" w14:textId="3FE98832" w:rsidR="006C226F" w:rsidRPr="00B443FA" w:rsidRDefault="006C226F" w:rsidP="00B443FA">
                      <w:pPr>
                        <w:spacing w:after="0"/>
                        <w:jc w:val="right"/>
                        <w:rPr>
                          <w:b/>
                          <w:bCs/>
                          <w:color w:val="4A4A49"/>
                        </w:rPr>
                      </w:pPr>
                      <w:r w:rsidRPr="00B443FA">
                        <w:rPr>
                          <w:b/>
                          <w:bCs/>
                          <w:color w:val="4A4A49"/>
                        </w:rPr>
                        <w:t>Caroline Hunkeler</w:t>
                      </w:r>
                    </w:p>
                    <w:p w14:paraId="078F492B" w14:textId="3996ED65" w:rsidR="006C226F" w:rsidRPr="00B443FA" w:rsidRDefault="006C226F" w:rsidP="00B443FA">
                      <w:pPr>
                        <w:spacing w:after="0"/>
                        <w:jc w:val="right"/>
                        <w:rPr>
                          <w:i/>
                          <w:iCs/>
                          <w:color w:val="4A4A49"/>
                        </w:rPr>
                      </w:pPr>
                      <w:r w:rsidRPr="00B443FA">
                        <w:rPr>
                          <w:i/>
                          <w:iCs/>
                          <w:color w:val="4A4A49"/>
                        </w:rPr>
                        <w:t>Directrice de l’IHEE</w:t>
                      </w:r>
                    </w:p>
                    <w:p w14:paraId="10BD1025" w14:textId="14B22D1B" w:rsidR="006C226F" w:rsidRPr="00B443FA" w:rsidRDefault="006C226F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B443FA">
                        <w:rPr>
                          <w:color w:val="4A4A49"/>
                        </w:rPr>
                        <w:t xml:space="preserve">+33 (0)6 </w:t>
                      </w:r>
                      <w:r w:rsidR="00173897" w:rsidRPr="00B443FA">
                        <w:rPr>
                          <w:color w:val="4A4A49"/>
                        </w:rPr>
                        <w:t>07 97 57 35</w:t>
                      </w:r>
                    </w:p>
                    <w:p w14:paraId="4BB96DC7" w14:textId="3C5BD24F" w:rsidR="00173897" w:rsidRPr="00B443FA" w:rsidRDefault="00B443FA" w:rsidP="00B443FA">
                      <w:pPr>
                        <w:spacing w:after="0"/>
                        <w:jc w:val="right"/>
                        <w:rPr>
                          <w:rStyle w:val="Lienhypertexte"/>
                        </w:rPr>
                      </w:pPr>
                      <w:hyperlink r:id="rId18" w:history="1">
                        <w:r w:rsidRPr="00B443FA">
                          <w:rPr>
                            <w:rStyle w:val="Lienhypertexte"/>
                          </w:rPr>
                          <w:t>caroline.hunkeler@idep.net</w:t>
                        </w:r>
                      </w:hyperlink>
                    </w:p>
                    <w:p w14:paraId="26475764" w14:textId="77777777" w:rsidR="00B443FA" w:rsidRDefault="00B443FA" w:rsidP="00B443FA">
                      <w:pPr>
                        <w:spacing w:after="0"/>
                        <w:jc w:val="right"/>
                      </w:pPr>
                    </w:p>
                    <w:p w14:paraId="3F1FEB03" w14:textId="44B62B12" w:rsidR="00B443FA" w:rsidRPr="00B443FA" w:rsidRDefault="00B443FA" w:rsidP="00B443FA">
                      <w:pPr>
                        <w:spacing w:after="0"/>
                        <w:jc w:val="right"/>
                        <w:rPr>
                          <w:b/>
                          <w:bCs/>
                          <w:color w:val="4A4A49"/>
                        </w:rPr>
                      </w:pPr>
                      <w:r w:rsidRPr="00B443FA">
                        <w:rPr>
                          <w:b/>
                          <w:bCs/>
                          <w:color w:val="4A4A49"/>
                        </w:rPr>
                        <w:t>Anne Tarchalski</w:t>
                      </w:r>
                    </w:p>
                    <w:p w14:paraId="44447A6D" w14:textId="1604063C" w:rsidR="00B443FA" w:rsidRPr="00B443FA" w:rsidRDefault="00B443FA" w:rsidP="00B443FA">
                      <w:pPr>
                        <w:spacing w:after="0"/>
                        <w:jc w:val="right"/>
                        <w:rPr>
                          <w:i/>
                          <w:iCs/>
                          <w:color w:val="4A4A49"/>
                        </w:rPr>
                      </w:pPr>
                      <w:r w:rsidRPr="00B443FA">
                        <w:rPr>
                          <w:i/>
                          <w:iCs/>
                          <w:color w:val="4A4A49"/>
                        </w:rPr>
                        <w:t>Responsable des projets formation et de la Communication</w:t>
                      </w:r>
                    </w:p>
                    <w:p w14:paraId="64CCDDFF" w14:textId="5BA72B4C" w:rsidR="00B443FA" w:rsidRPr="00B443FA" w:rsidRDefault="00B443FA" w:rsidP="00B443FA">
                      <w:pPr>
                        <w:spacing w:after="0"/>
                        <w:jc w:val="right"/>
                        <w:rPr>
                          <w:color w:val="4A4A49"/>
                        </w:rPr>
                      </w:pPr>
                      <w:r w:rsidRPr="00B443FA">
                        <w:rPr>
                          <w:color w:val="4A4A49"/>
                        </w:rPr>
                        <w:t>+33 (0)6 82 58 25 42</w:t>
                      </w:r>
                    </w:p>
                    <w:p w14:paraId="05F94B6A" w14:textId="3733F6D6" w:rsidR="00B443FA" w:rsidRPr="00B443FA" w:rsidRDefault="00B443FA" w:rsidP="00B443FA">
                      <w:pPr>
                        <w:spacing w:after="0"/>
                        <w:jc w:val="right"/>
                        <w:rPr>
                          <w:rStyle w:val="Lienhypertexte"/>
                        </w:rPr>
                      </w:pPr>
                      <w:r w:rsidRPr="00B443FA">
                        <w:rPr>
                          <w:rStyle w:val="Lienhypertexte"/>
                        </w:rPr>
                        <w:t>anne.tarchalski@idep.net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66052" w:rsidSect="00B240B2">
      <w:type w:val="continuous"/>
      <w:pgSz w:w="11906" w:h="16838"/>
      <w:pgMar w:top="1418" w:right="1077" w:bottom="1531" w:left="1077" w:header="720" w:footer="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2F210" w14:textId="77777777" w:rsidR="00AF61E9" w:rsidRDefault="00AF61E9" w:rsidP="00AE18E9">
      <w:pPr>
        <w:spacing w:after="0" w:line="240" w:lineRule="auto"/>
      </w:pPr>
      <w:r>
        <w:separator/>
      </w:r>
    </w:p>
  </w:endnote>
  <w:endnote w:type="continuationSeparator" w:id="0">
    <w:p w14:paraId="1EF65CE6" w14:textId="77777777" w:rsidR="00AF61E9" w:rsidRDefault="00AF61E9" w:rsidP="00AE18E9">
      <w:pPr>
        <w:spacing w:after="0" w:line="240" w:lineRule="auto"/>
      </w:pPr>
      <w:r>
        <w:continuationSeparator/>
      </w:r>
    </w:p>
  </w:endnote>
  <w:endnote w:type="continuationNotice" w:id="1">
    <w:p w14:paraId="52121263" w14:textId="77777777" w:rsidR="00AF61E9" w:rsidRDefault="00AF61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Display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" w:fontKey="{F860555C-DB4A-43CE-8C64-9D62B6B1C2BA}"/>
    <w:embedBold r:id="rId2" w:fontKey="{2B8A54CE-ACE1-459E-AAED-15DE76890AE2}"/>
    <w:embedItalic r:id="rId3" w:fontKey="{2E601FE6-735B-4696-8257-7C96BC6256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Display Light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4" w:fontKey="{5809ECB2-B3D7-4777-9B48-478E8B869DC3}"/>
    <w:embedBold r:id="rId5" w:fontKey="{471A600E-5DCE-4650-AB63-D109AE858C9D}"/>
    <w:embedItalic r:id="rId6" w:fontKey="{52B723D3-ED8E-446A-8FC4-B5ABE5FEFD9E}"/>
  </w:font>
  <w:font w:name="syne bold">
    <w:panose1 w:val="00000000000000000000"/>
    <w:charset w:val="00"/>
    <w:family w:val="roman"/>
    <w:notTrueType/>
    <w:pitch w:val="default"/>
  </w:font>
  <w:font w:name="Syne">
    <w:panose1 w:val="00000000000000000000"/>
    <w:charset w:val="00"/>
    <w:family w:val="auto"/>
    <w:pitch w:val="variable"/>
    <w:sig w:usb0="A00000EF" w:usb1="5000207B" w:usb2="00000000" w:usb3="00000000" w:csb0="0000009B" w:csb1="00000000"/>
    <w:embedRegular r:id="rId7" w:fontKey="{B1FE19B5-4209-46AF-8F63-213F0E6D172B}"/>
    <w:embedBold r:id="rId8" w:fontKey="{A661A164-1396-4E51-B308-5022F27F0BB7}"/>
  </w:font>
  <w:font w:name="Libre Bodoni">
    <w:altName w:val="Cambria"/>
    <w:panose1 w:val="02070503070600000003"/>
    <w:charset w:val="00"/>
    <w:family w:val="roman"/>
    <w:pitch w:val="variable"/>
    <w:sig w:usb0="A00000FF" w:usb1="0000205B" w:usb2="00000000" w:usb3="00000000" w:csb0="00000093" w:csb1="00000000"/>
    <w:embedRegular r:id="rId9" w:fontKey="{A2A7D421-F489-4E70-8098-2CBF64080400}"/>
    <w:embedBold r:id="rId10" w:fontKey="{6504AC20-26EE-47F6-90B3-33CE125A9633}"/>
  </w:font>
  <w:font w:name="Noto Sans Display SemiBold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1" w:fontKey="{C1E0A844-D6DA-4B8C-B5D3-8A057719A7DF}"/>
    <w:embedBold r:id="rId12" w:fontKey="{8B9BCE8B-50EA-4B9C-ABD6-578C9C07FD35}"/>
  </w:font>
  <w:font w:name="Syne SemiBold">
    <w:panose1 w:val="00000000000000000000"/>
    <w:charset w:val="00"/>
    <w:family w:val="auto"/>
    <w:pitch w:val="variable"/>
    <w:sig w:usb0="A00000EF" w:usb1="5000207B" w:usb2="00000000" w:usb3="00000000" w:csb0="0000009B" w:csb1="00000000"/>
    <w:embedRegular r:id="rId13" w:fontKey="{A7F2880C-F797-4D18-A92F-EEFB58535B26}"/>
  </w:font>
  <w:font w:name="Sofia Pro">
    <w:altName w:val="Calibri"/>
    <w:panose1 w:val="020B0000000000000000"/>
    <w:charset w:val="00"/>
    <w:family w:val="modern"/>
    <w:notTrueType/>
    <w:pitch w:val="variable"/>
    <w:sig w:usb0="A00002AF" w:usb1="5000004B" w:usb2="00000000" w:usb3="00000000" w:csb0="0000019F" w:csb1="00000000"/>
  </w:font>
  <w:font w:name="Times New Roman (Body CS)">
    <w:altName w:val="Times New Roman"/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4" w:fontKey="{8F274E76-323F-427D-9DCC-5B33A373AC4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16204612"/>
      <w:docPartObj>
        <w:docPartGallery w:val="Page Numbers (Bottom of Page)"/>
        <w:docPartUnique/>
      </w:docPartObj>
    </w:sdtPr>
    <w:sdtEndPr>
      <w:rPr>
        <w:rStyle w:val="NpageCar"/>
        <w:rFonts w:ascii="Libre Bodoni" w:hAnsi="Libre Bodoni"/>
        <w:b/>
        <w:bCs/>
        <w:color w:val="371E8E" w:themeColor="text1"/>
        <w:sz w:val="30"/>
        <w:szCs w:val="30"/>
      </w:rPr>
    </w:sdtEndPr>
    <w:sdtContent>
      <w:p w14:paraId="1984CC4E" w14:textId="77777777" w:rsidR="00045436" w:rsidRPr="00B240B2" w:rsidRDefault="00045436">
        <w:pPr>
          <w:pStyle w:val="Pieddepage"/>
          <w:jc w:val="right"/>
          <w:rPr>
            <w:rStyle w:val="NpageCar"/>
          </w:rPr>
        </w:pPr>
        <w:r w:rsidRPr="00B240B2">
          <w:rPr>
            <w:rStyle w:val="NpageCar"/>
          </w:rPr>
          <w:fldChar w:fldCharType="begin"/>
        </w:r>
        <w:r w:rsidRPr="00B240B2">
          <w:rPr>
            <w:rStyle w:val="NpageCar"/>
          </w:rPr>
          <w:instrText>PAGE   \* MERGEFORMAT</w:instrText>
        </w:r>
        <w:r w:rsidRPr="00B240B2">
          <w:rPr>
            <w:rStyle w:val="NpageCar"/>
          </w:rPr>
          <w:fldChar w:fldCharType="separate"/>
        </w:r>
        <w:r w:rsidRPr="00B240B2">
          <w:rPr>
            <w:rStyle w:val="NpageCar"/>
          </w:rPr>
          <w:t>2</w:t>
        </w:r>
        <w:r w:rsidRPr="00B240B2">
          <w:rPr>
            <w:rStyle w:val="NpageCar"/>
          </w:rPr>
          <w:fldChar w:fldCharType="end"/>
        </w:r>
      </w:p>
    </w:sdtContent>
  </w:sdt>
  <w:p w14:paraId="169E9625" w14:textId="77777777" w:rsidR="00045436" w:rsidRDefault="0004543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0498214"/>
      <w:docPartObj>
        <w:docPartGallery w:val="Page Numbers (Bottom of Page)"/>
        <w:docPartUnique/>
      </w:docPartObj>
    </w:sdtPr>
    <w:sdtContent>
      <w:p w14:paraId="76620B78" w14:textId="77777777" w:rsidR="00045436" w:rsidRPr="00B240B2" w:rsidRDefault="00045436" w:rsidP="00B240B2">
        <w:pPr>
          <w:pStyle w:val="Npage"/>
          <w:ind w:right="-454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91" behindDoc="0" locked="0" layoutInCell="1" allowOverlap="1" wp14:anchorId="2AF579AD" wp14:editId="2649A044">
                  <wp:simplePos x="0" y="0"/>
                  <wp:positionH relativeFrom="rightMargin">
                    <wp:posOffset>-4530553</wp:posOffset>
                  </wp:positionH>
                  <wp:positionV relativeFrom="paragraph">
                    <wp:posOffset>43815</wp:posOffset>
                  </wp:positionV>
                  <wp:extent cx="4622400" cy="190800"/>
                  <wp:effectExtent l="0" t="0" r="26035" b="19050"/>
                  <wp:wrapNone/>
                  <wp:docPr id="982637122" name="Zone de texte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622400" cy="190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D01C8BE" w14:textId="77777777" w:rsidR="00045436" w:rsidRPr="00014281" w:rsidRDefault="00045436" w:rsidP="00014281">
                              <w:pPr>
                                <w:jc w:val="right"/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</w:pPr>
                              <w:r w:rsidRPr="00014281">
                                <w:rPr>
                                  <w:rFonts w:ascii="Noto Sans Display" w:hAnsi="Noto Sans Display" w:cs="Noto Sans Display"/>
                                  <w:color w:val="371E8E" w:themeColor="text1"/>
                                  <w:sz w:val="16"/>
                                  <w:szCs w:val="16"/>
                                </w:rPr>
                                <w:t>Institut de l’Entreprise</w:t>
                              </w:r>
                              <w:r w:rsidRPr="0001428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 xml:space="preserve"> – </w:t>
                              </w:r>
                              <w:r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IHEE – Dossier de candidature du Cercle de l’IHEE 2025/2026 – Màj : 24/04/2025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AF579AD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7" type="#_x0000_t202" style="position:absolute;left:0;text-align:left;margin-left:-356.75pt;margin-top:3.45pt;width:363.95pt;height:15pt;z-index:25166029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" fillcolor="white [3201]" strokeweight=".5pt">
                  <v:textbox inset="0,0,0,0">
                    <w:txbxContent>
                      <w:p w14:paraId="4D01C8BE" w14:textId="77777777" w:rsidR="00045436" w:rsidRPr="00014281" w:rsidRDefault="00045436" w:rsidP="00014281">
                        <w:pPr>
                          <w:jc w:val="right"/>
                          <w:rPr>
                            <w:color w:val="371E8E" w:themeColor="text1"/>
                            <w:sz w:val="16"/>
                            <w:szCs w:val="16"/>
                          </w:rPr>
                        </w:pPr>
                        <w:r w:rsidRPr="00014281">
                          <w:rPr>
                            <w:rFonts w:ascii="Noto Sans Display" w:hAnsi="Noto Sans Display" w:cs="Noto Sans Display"/>
                            <w:color w:val="371E8E" w:themeColor="text1"/>
                            <w:sz w:val="16"/>
                            <w:szCs w:val="16"/>
                          </w:rPr>
                          <w:t>Institut de l’Entreprise</w:t>
                        </w:r>
                        <w:r w:rsidRPr="00014281">
                          <w:rPr>
                            <w:color w:val="371E8E" w:themeColor="text1"/>
                            <w:sz w:val="16"/>
                            <w:szCs w:val="16"/>
                          </w:rPr>
                          <w:t xml:space="preserve"> – </w:t>
                        </w:r>
                        <w:r>
                          <w:rPr>
                            <w:color w:val="371E8E" w:themeColor="text1"/>
                            <w:sz w:val="16"/>
                            <w:szCs w:val="16"/>
                          </w:rPr>
                          <w:t>IHEE – Dossier de candidature du Cercle de l’IHEE 2025/2026 – Màj : 24/04/2025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99699924"/>
      <w:docPartObj>
        <w:docPartGallery w:val="Page Numbers (Bottom of Page)"/>
        <w:docPartUnique/>
      </w:docPartObj>
    </w:sdtPr>
    <w:sdtEndPr>
      <w:rPr>
        <w:rStyle w:val="NpageCar"/>
        <w:rFonts w:ascii="Libre Bodoni" w:hAnsi="Libre Bodoni"/>
        <w:b/>
        <w:bCs/>
        <w:color w:val="371E8E" w:themeColor="text1"/>
        <w:sz w:val="30"/>
        <w:szCs w:val="30"/>
      </w:rPr>
    </w:sdtEndPr>
    <w:sdtContent>
      <w:p w14:paraId="40376907" w14:textId="0202D333" w:rsidR="00B240B2" w:rsidRPr="00B240B2" w:rsidRDefault="00B240B2">
        <w:pPr>
          <w:pStyle w:val="Pieddepage"/>
          <w:jc w:val="right"/>
          <w:rPr>
            <w:rStyle w:val="NpageCar"/>
          </w:rPr>
        </w:pPr>
        <w:r w:rsidRPr="00B240B2">
          <w:rPr>
            <w:rStyle w:val="NpageCar"/>
          </w:rPr>
          <w:fldChar w:fldCharType="begin"/>
        </w:r>
        <w:r w:rsidRPr="00B240B2">
          <w:rPr>
            <w:rStyle w:val="NpageCar"/>
          </w:rPr>
          <w:instrText>PAGE   \* MERGEFORMAT</w:instrText>
        </w:r>
        <w:r w:rsidRPr="00B240B2">
          <w:rPr>
            <w:rStyle w:val="NpageCar"/>
          </w:rPr>
          <w:fldChar w:fldCharType="separate"/>
        </w:r>
        <w:r w:rsidRPr="00B240B2">
          <w:rPr>
            <w:rStyle w:val="NpageCar"/>
          </w:rPr>
          <w:t>2</w:t>
        </w:r>
        <w:r w:rsidRPr="00B240B2">
          <w:rPr>
            <w:rStyle w:val="NpageCar"/>
          </w:rPr>
          <w:fldChar w:fldCharType="end"/>
        </w:r>
      </w:p>
    </w:sdtContent>
  </w:sdt>
  <w:p w14:paraId="6113FF83" w14:textId="77777777" w:rsidR="00B240B2" w:rsidRDefault="00B240B2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0123457"/>
      <w:docPartObj>
        <w:docPartGallery w:val="Page Numbers (Bottom of Page)"/>
        <w:docPartUnique/>
      </w:docPartObj>
    </w:sdtPr>
    <w:sdtContent>
      <w:p w14:paraId="198DC559" w14:textId="5D4DBA0C" w:rsidR="00531BA2" w:rsidRPr="00B240B2" w:rsidRDefault="00A46CB6" w:rsidP="00B240B2">
        <w:pPr>
          <w:pStyle w:val="Npage"/>
          <w:ind w:right="-454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62D51C70" wp14:editId="24B0ED19">
                  <wp:simplePos x="0" y="0"/>
                  <wp:positionH relativeFrom="rightMargin">
                    <wp:posOffset>-4530553</wp:posOffset>
                  </wp:positionH>
                  <wp:positionV relativeFrom="paragraph">
                    <wp:posOffset>43815</wp:posOffset>
                  </wp:positionV>
                  <wp:extent cx="4622400" cy="190800"/>
                  <wp:effectExtent l="0" t="0" r="26035" b="19050"/>
                  <wp:wrapNone/>
                  <wp:docPr id="153343954" name="Zone de texte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622400" cy="190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FA5EE5E" w14:textId="7695C08C" w:rsidR="00A46CB6" w:rsidRPr="00014281" w:rsidRDefault="00A46CB6" w:rsidP="00014281">
                              <w:pPr>
                                <w:jc w:val="right"/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</w:pPr>
                              <w:r w:rsidRPr="00014281">
                                <w:rPr>
                                  <w:rFonts w:ascii="Noto Sans Display" w:hAnsi="Noto Sans Display" w:cs="Noto Sans Display"/>
                                  <w:color w:val="371E8E" w:themeColor="text1"/>
                                  <w:sz w:val="16"/>
                                  <w:szCs w:val="16"/>
                                </w:rPr>
                                <w:t>Institut de l’Entreprise</w:t>
                              </w:r>
                              <w:r w:rsidRPr="0001428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 xml:space="preserve"> – </w:t>
                              </w:r>
                              <w:r w:rsidR="006322A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IHEE – Dossier de candidature du Cercle de l’IHEE 2025/2026 – Màj : 2</w:t>
                              </w:r>
                              <w:r w:rsidR="007F699E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4</w:t>
                              </w:r>
                              <w:r w:rsidR="006322A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/0</w:t>
                              </w:r>
                              <w:r w:rsidR="007F699E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4</w:t>
                              </w:r>
                              <w:r w:rsidR="006322A1">
                                <w:rPr>
                                  <w:color w:val="371E8E" w:themeColor="text1"/>
                                  <w:sz w:val="16"/>
                                  <w:szCs w:val="16"/>
                                </w:rPr>
                                <w:t>/2025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D51C70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-356.75pt;margin-top:3.45pt;width:363.9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" fillcolor="white [3201]" strokeweight=".5pt">
                  <v:textbox inset="0,0,0,0">
                    <w:txbxContent>
                      <w:p w14:paraId="4FA5EE5E" w14:textId="7695C08C" w:rsidR="00A46CB6" w:rsidRPr="00014281" w:rsidRDefault="00A46CB6" w:rsidP="00014281">
                        <w:pPr>
                          <w:jc w:val="right"/>
                          <w:rPr>
                            <w:color w:val="371E8E" w:themeColor="text1"/>
                            <w:sz w:val="16"/>
                            <w:szCs w:val="16"/>
                          </w:rPr>
                        </w:pPr>
                        <w:r w:rsidRPr="00014281">
                          <w:rPr>
                            <w:rFonts w:ascii="Noto Sans Display" w:hAnsi="Noto Sans Display" w:cs="Noto Sans Display"/>
                            <w:color w:val="371E8E" w:themeColor="text1"/>
                            <w:sz w:val="16"/>
                            <w:szCs w:val="16"/>
                          </w:rPr>
                          <w:t>Institut de l’Entreprise</w:t>
                        </w:r>
                        <w:r w:rsidRPr="00014281">
                          <w:rPr>
                            <w:color w:val="371E8E" w:themeColor="text1"/>
                            <w:sz w:val="16"/>
                            <w:szCs w:val="16"/>
                          </w:rPr>
                          <w:t xml:space="preserve"> – </w:t>
                        </w:r>
                        <w:r w:rsidR="006322A1">
                          <w:rPr>
                            <w:color w:val="371E8E" w:themeColor="text1"/>
                            <w:sz w:val="16"/>
                            <w:szCs w:val="16"/>
                          </w:rPr>
                          <w:t>IHEE – Dossier de candidature du Cercle de l’IHEE 2025/2026 – Màj : 2</w:t>
                        </w:r>
                        <w:r w:rsidR="007F699E">
                          <w:rPr>
                            <w:color w:val="371E8E" w:themeColor="text1"/>
                            <w:sz w:val="16"/>
                            <w:szCs w:val="16"/>
                          </w:rPr>
                          <w:t>4</w:t>
                        </w:r>
                        <w:r w:rsidR="006322A1">
                          <w:rPr>
                            <w:color w:val="371E8E" w:themeColor="text1"/>
                            <w:sz w:val="16"/>
                            <w:szCs w:val="16"/>
                          </w:rPr>
                          <w:t>/0</w:t>
                        </w:r>
                        <w:r w:rsidR="007F699E">
                          <w:rPr>
                            <w:color w:val="371E8E" w:themeColor="text1"/>
                            <w:sz w:val="16"/>
                            <w:szCs w:val="16"/>
                          </w:rPr>
                          <w:t>4</w:t>
                        </w:r>
                        <w:r w:rsidR="006322A1">
                          <w:rPr>
                            <w:color w:val="371E8E" w:themeColor="text1"/>
                            <w:sz w:val="16"/>
                            <w:szCs w:val="16"/>
                          </w:rPr>
                          <w:t>/2025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2BD5C8" w14:textId="77777777" w:rsidR="00AF61E9" w:rsidRDefault="00AF61E9" w:rsidP="00AE18E9">
      <w:pPr>
        <w:spacing w:after="0" w:line="240" w:lineRule="auto"/>
      </w:pPr>
      <w:r>
        <w:separator/>
      </w:r>
    </w:p>
  </w:footnote>
  <w:footnote w:type="continuationSeparator" w:id="0">
    <w:p w14:paraId="0CC6CFF3" w14:textId="77777777" w:rsidR="00AF61E9" w:rsidRDefault="00AF61E9" w:rsidP="00AE18E9">
      <w:pPr>
        <w:spacing w:after="0" w:line="240" w:lineRule="auto"/>
      </w:pPr>
      <w:r>
        <w:continuationSeparator/>
      </w:r>
    </w:p>
  </w:footnote>
  <w:footnote w:type="continuationNotice" w:id="1">
    <w:p w14:paraId="0429E596" w14:textId="77777777" w:rsidR="00AF61E9" w:rsidRDefault="00AF61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ABA9A" w14:textId="77777777" w:rsidR="00045436" w:rsidRDefault="00045436" w:rsidP="008E76A5">
    <w:pPr>
      <w:pStyle w:val="En-tte"/>
      <w:tabs>
        <w:tab w:val="clear" w:pos="4536"/>
        <w:tab w:val="clear" w:pos="9072"/>
        <w:tab w:val="left" w:pos="4933"/>
      </w:tabs>
    </w:pPr>
    <w:r>
      <w:rPr>
        <w:noProof/>
      </w:rPr>
      <w:drawing>
        <wp:anchor distT="0" distB="0" distL="114300" distR="114300" simplePos="0" relativeHeight="251663363" behindDoc="1" locked="0" layoutInCell="1" allowOverlap="1" wp14:anchorId="165E3197" wp14:editId="36A1248E">
          <wp:simplePos x="0" y="0"/>
          <wp:positionH relativeFrom="page">
            <wp:posOffset>37465</wp:posOffset>
          </wp:positionH>
          <wp:positionV relativeFrom="paragraph">
            <wp:posOffset>-419100</wp:posOffset>
          </wp:positionV>
          <wp:extent cx="7548880" cy="3774440"/>
          <wp:effectExtent l="0" t="0" r="0" b="0"/>
          <wp:wrapNone/>
          <wp:docPr id="598949234" name="Image 7" descr="Une image contenant obscurité, noir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3760226" name="Image 7" descr="Une image contenant obscurité, noir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3774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9" behindDoc="1" locked="0" layoutInCell="1" allowOverlap="1" wp14:anchorId="5F0425FD" wp14:editId="3D3242E9">
          <wp:simplePos x="0" y="0"/>
          <wp:positionH relativeFrom="leftMargin">
            <wp:posOffset>685800</wp:posOffset>
          </wp:positionH>
          <wp:positionV relativeFrom="page">
            <wp:posOffset>190634</wp:posOffset>
          </wp:positionV>
          <wp:extent cx="1207474" cy="476250"/>
          <wp:effectExtent l="0" t="0" r="0" b="0"/>
          <wp:wrapTight wrapText="bothSides">
            <wp:wrapPolygon edited="0">
              <wp:start x="1704" y="0"/>
              <wp:lineTo x="0" y="4320"/>
              <wp:lineTo x="0" y="17280"/>
              <wp:lineTo x="1023" y="20736"/>
              <wp:lineTo x="5454" y="20736"/>
              <wp:lineTo x="21134" y="20736"/>
              <wp:lineTo x="21134" y="8640"/>
              <wp:lineTo x="5795" y="0"/>
              <wp:lineTo x="1704" y="0"/>
            </wp:wrapPolygon>
          </wp:wrapTight>
          <wp:docPr id="929082112" name="Image 2" descr="Une image contenant Police, Graphique, logo, text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9812820" name="Image 2" descr="Une image contenant Police, Graphique, logo, texte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474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5" behindDoc="1" locked="0" layoutInCell="1" allowOverlap="1" wp14:anchorId="4C3DC2FB" wp14:editId="786DE4F5">
          <wp:simplePos x="0" y="0"/>
          <wp:positionH relativeFrom="column">
            <wp:posOffset>11575415</wp:posOffset>
          </wp:positionH>
          <wp:positionV relativeFrom="paragraph">
            <wp:posOffset>-797560</wp:posOffset>
          </wp:positionV>
          <wp:extent cx="773430" cy="626110"/>
          <wp:effectExtent l="0" t="0" r="7620" b="2540"/>
          <wp:wrapTight wrapText="bothSides">
            <wp:wrapPolygon edited="0">
              <wp:start x="1064" y="0"/>
              <wp:lineTo x="0" y="3943"/>
              <wp:lineTo x="0" y="15773"/>
              <wp:lineTo x="4256" y="21030"/>
              <wp:lineTo x="12236" y="21030"/>
              <wp:lineTo x="21281" y="19716"/>
              <wp:lineTo x="21281" y="3943"/>
              <wp:lineTo x="18621" y="0"/>
              <wp:lineTo x="1064" y="0"/>
            </wp:wrapPolygon>
          </wp:wrapTight>
          <wp:docPr id="1008504709" name="Image 7" descr="Une image contenant cercle,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543573" name="Image 7" descr="Une image contenant cercle,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46080" w14:textId="41B211F4" w:rsidR="00531BA2" w:rsidRDefault="00B240B2" w:rsidP="008E76A5">
    <w:pPr>
      <w:pStyle w:val="En-tte"/>
      <w:tabs>
        <w:tab w:val="clear" w:pos="4536"/>
        <w:tab w:val="clear" w:pos="9072"/>
        <w:tab w:val="left" w:pos="4933"/>
      </w:tabs>
    </w:pPr>
    <w:r>
      <w:rPr>
        <w:noProof/>
      </w:rPr>
      <w:drawing>
        <wp:anchor distT="0" distB="0" distL="114300" distR="114300" simplePos="0" relativeHeight="251658243" behindDoc="1" locked="0" layoutInCell="1" allowOverlap="1" wp14:anchorId="6767A0B2" wp14:editId="2B2219F6">
          <wp:simplePos x="0" y="0"/>
          <wp:positionH relativeFrom="page">
            <wp:posOffset>37465</wp:posOffset>
          </wp:positionH>
          <wp:positionV relativeFrom="paragraph">
            <wp:posOffset>-419100</wp:posOffset>
          </wp:positionV>
          <wp:extent cx="7548880" cy="3774440"/>
          <wp:effectExtent l="0" t="0" r="0" b="0"/>
          <wp:wrapNone/>
          <wp:docPr id="703565648" name="Image 7" descr="Une image contenant obscurité, noir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3760226" name="Image 7" descr="Une image contenant obscurité, noir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3774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1DCD">
      <w:rPr>
        <w:noProof/>
      </w:rPr>
      <w:drawing>
        <wp:anchor distT="0" distB="0" distL="114300" distR="114300" simplePos="0" relativeHeight="251658242" behindDoc="1" locked="0" layoutInCell="1" allowOverlap="1" wp14:anchorId="03550A63" wp14:editId="7F31700D">
          <wp:simplePos x="0" y="0"/>
          <wp:positionH relativeFrom="leftMargin">
            <wp:posOffset>685800</wp:posOffset>
          </wp:positionH>
          <wp:positionV relativeFrom="page">
            <wp:posOffset>190634</wp:posOffset>
          </wp:positionV>
          <wp:extent cx="1207474" cy="476250"/>
          <wp:effectExtent l="0" t="0" r="0" b="0"/>
          <wp:wrapTight wrapText="bothSides">
            <wp:wrapPolygon edited="0">
              <wp:start x="1704" y="0"/>
              <wp:lineTo x="0" y="4320"/>
              <wp:lineTo x="0" y="17280"/>
              <wp:lineTo x="1023" y="20736"/>
              <wp:lineTo x="5454" y="20736"/>
              <wp:lineTo x="21134" y="20736"/>
              <wp:lineTo x="21134" y="8640"/>
              <wp:lineTo x="5795" y="0"/>
              <wp:lineTo x="1704" y="0"/>
            </wp:wrapPolygon>
          </wp:wrapTight>
          <wp:docPr id="567170595" name="Image 2" descr="Une image contenant Police, Graphique, logo, text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9812820" name="Image 2" descr="Une image contenant Police, Graphique, logo, texte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7474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6CB6">
      <w:rPr>
        <w:noProof/>
      </w:rPr>
      <w:drawing>
        <wp:anchor distT="0" distB="0" distL="114300" distR="114300" simplePos="0" relativeHeight="251658241" behindDoc="1" locked="0" layoutInCell="1" allowOverlap="1" wp14:anchorId="20659B2B" wp14:editId="3820C418">
          <wp:simplePos x="0" y="0"/>
          <wp:positionH relativeFrom="column">
            <wp:posOffset>11575415</wp:posOffset>
          </wp:positionH>
          <wp:positionV relativeFrom="paragraph">
            <wp:posOffset>-797560</wp:posOffset>
          </wp:positionV>
          <wp:extent cx="773430" cy="626110"/>
          <wp:effectExtent l="0" t="0" r="7620" b="2540"/>
          <wp:wrapTight wrapText="bothSides">
            <wp:wrapPolygon edited="0">
              <wp:start x="1064" y="0"/>
              <wp:lineTo x="0" y="3943"/>
              <wp:lineTo x="0" y="15773"/>
              <wp:lineTo x="4256" y="21030"/>
              <wp:lineTo x="12236" y="21030"/>
              <wp:lineTo x="21281" y="19716"/>
              <wp:lineTo x="21281" y="3943"/>
              <wp:lineTo x="18621" y="0"/>
              <wp:lineTo x="1064" y="0"/>
            </wp:wrapPolygon>
          </wp:wrapTight>
          <wp:docPr id="1243730089" name="Image 7" descr="Une image contenant cercle, capture d’écran, noir, obscur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543573" name="Image 7" descr="Une image contenant cercle, capture d’écran, noir, obscurité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F6147"/>
    <w:multiLevelType w:val="hybridMultilevel"/>
    <w:tmpl w:val="119AA060"/>
    <w:lvl w:ilvl="0" w:tplc="FEF0DE98">
      <w:start w:val="1"/>
      <w:numFmt w:val="bullet"/>
      <w:pStyle w:val="Puceniveau1"/>
      <w:lvlText w:val="o"/>
      <w:lvlJc w:val="left"/>
      <w:pPr>
        <w:ind w:left="720" w:hanging="360"/>
      </w:pPr>
      <w:rPr>
        <w:rFonts w:ascii="Noto Sans Display" w:hAnsi="Noto Sans Display" w:hint="default"/>
        <w:color w:val="F5CC61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F483C"/>
    <w:multiLevelType w:val="hybridMultilevel"/>
    <w:tmpl w:val="AC2451B4"/>
    <w:lvl w:ilvl="0" w:tplc="3BCC8DC6">
      <w:start w:val="1"/>
      <w:numFmt w:val="bullet"/>
      <w:lvlText w:val=""/>
      <w:lvlJc w:val="left"/>
      <w:pPr>
        <w:ind w:left="340" w:hanging="17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E1D6D"/>
    <w:multiLevelType w:val="hybridMultilevel"/>
    <w:tmpl w:val="5DF4DED6"/>
    <w:lvl w:ilvl="0" w:tplc="4A10BC2E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AD7BFA"/>
    <w:multiLevelType w:val="hybridMultilevel"/>
    <w:tmpl w:val="0194F2A2"/>
    <w:lvl w:ilvl="0" w:tplc="A1A60B9E">
      <w:numFmt w:val="bullet"/>
      <w:lvlText w:val="—"/>
      <w:lvlJc w:val="left"/>
      <w:pPr>
        <w:ind w:left="720" w:hanging="360"/>
      </w:pPr>
      <w:rPr>
        <w:rFonts w:ascii="Noto Sans Display Light" w:eastAsiaTheme="minorHAnsi" w:hAnsi="Noto Sans Display Light" w:cs="Noto Sans Display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A43E6"/>
    <w:multiLevelType w:val="hybridMultilevel"/>
    <w:tmpl w:val="1D4A168C"/>
    <w:lvl w:ilvl="0" w:tplc="7EAE6EDA">
      <w:numFmt w:val="bullet"/>
      <w:lvlText w:val="—"/>
      <w:lvlJc w:val="left"/>
      <w:pPr>
        <w:ind w:left="720" w:hanging="360"/>
      </w:pPr>
      <w:rPr>
        <w:rFonts w:ascii="Noto Sans Display Light" w:eastAsiaTheme="minorHAnsi" w:hAnsi="Noto Sans Display Light" w:cs="Noto Sans Display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A73B8"/>
    <w:multiLevelType w:val="hybridMultilevel"/>
    <w:tmpl w:val="D7D6A9AC"/>
    <w:lvl w:ilvl="0" w:tplc="AEE413A8">
      <w:start w:val="1"/>
      <w:numFmt w:val="bullet"/>
      <w:pStyle w:val="Bulletpoint2"/>
      <w:suff w:val="space"/>
      <w:lvlText w:val=""/>
      <w:lvlJc w:val="left"/>
      <w:pPr>
        <w:ind w:left="170" w:firstLine="227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2B368E"/>
    <w:multiLevelType w:val="hybridMultilevel"/>
    <w:tmpl w:val="746A705A"/>
    <w:lvl w:ilvl="0" w:tplc="8412507E">
      <w:start w:val="1"/>
      <w:numFmt w:val="bullet"/>
      <w:pStyle w:val="Puceniveau4"/>
      <w:lvlText w:val=""/>
      <w:lvlJc w:val="left"/>
      <w:pPr>
        <w:ind w:left="862" w:hanging="360"/>
      </w:pPr>
      <w:rPr>
        <w:rFonts w:ascii="Symbol" w:hAnsi="Symbol" w:hint="default"/>
        <w:color w:val="F5CC61" w:themeColor="accent5"/>
        <w:sz w:val="2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341C6"/>
    <w:multiLevelType w:val="hybridMultilevel"/>
    <w:tmpl w:val="92786DCC"/>
    <w:lvl w:ilvl="0" w:tplc="BA58788C">
      <w:start w:val="1"/>
      <w:numFmt w:val="bullet"/>
      <w:pStyle w:val="Bulletpoint3"/>
      <w:suff w:val="space"/>
      <w:lvlText w:val=""/>
      <w:lvlJc w:val="left"/>
      <w:pPr>
        <w:ind w:left="170" w:firstLine="51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16833"/>
    <w:multiLevelType w:val="hybridMultilevel"/>
    <w:tmpl w:val="3C60BE1E"/>
    <w:lvl w:ilvl="0" w:tplc="0352DA58">
      <w:start w:val="1"/>
      <w:numFmt w:val="bullet"/>
      <w:pStyle w:val="BulletPoint"/>
      <w:suff w:val="space"/>
      <w:lvlText w:val=""/>
      <w:lvlJc w:val="left"/>
      <w:pPr>
        <w:ind w:left="340" w:hanging="34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7661AB"/>
    <w:multiLevelType w:val="hybridMultilevel"/>
    <w:tmpl w:val="4B3820DC"/>
    <w:lvl w:ilvl="0" w:tplc="0218B840">
      <w:start w:val="1"/>
      <w:numFmt w:val="bullet"/>
      <w:pStyle w:val="Bulletpoint1"/>
      <w:lvlText w:val=""/>
      <w:lvlJc w:val="left"/>
      <w:pPr>
        <w:ind w:left="170" w:hanging="170"/>
      </w:pPr>
      <w:rPr>
        <w:rFonts w:ascii="Symbol" w:hAnsi="Symbol" w:hint="default"/>
        <w:color w:val="371E8E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3773001">
    <w:abstractNumId w:val="1"/>
  </w:num>
  <w:num w:numId="2" w16cid:durableId="525943830">
    <w:abstractNumId w:val="3"/>
  </w:num>
  <w:num w:numId="3" w16cid:durableId="1846440289">
    <w:abstractNumId w:val="8"/>
  </w:num>
  <w:num w:numId="4" w16cid:durableId="1710494502">
    <w:abstractNumId w:val="4"/>
  </w:num>
  <w:num w:numId="5" w16cid:durableId="370110100">
    <w:abstractNumId w:val="9"/>
  </w:num>
  <w:num w:numId="6" w16cid:durableId="564603447">
    <w:abstractNumId w:val="5"/>
  </w:num>
  <w:num w:numId="7" w16cid:durableId="27417881">
    <w:abstractNumId w:val="7"/>
  </w:num>
  <w:num w:numId="8" w16cid:durableId="950669691">
    <w:abstractNumId w:val="6"/>
  </w:num>
  <w:num w:numId="9" w16cid:durableId="26178468">
    <w:abstractNumId w:val="9"/>
  </w:num>
  <w:num w:numId="10" w16cid:durableId="94674210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66917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04E"/>
    <w:rsid w:val="00004DB5"/>
    <w:rsid w:val="00014281"/>
    <w:rsid w:val="0001793E"/>
    <w:rsid w:val="00017DE5"/>
    <w:rsid w:val="000238B6"/>
    <w:rsid w:val="0002393B"/>
    <w:rsid w:val="00026075"/>
    <w:rsid w:val="00030534"/>
    <w:rsid w:val="000352F4"/>
    <w:rsid w:val="00045436"/>
    <w:rsid w:val="00047020"/>
    <w:rsid w:val="0005730D"/>
    <w:rsid w:val="00062953"/>
    <w:rsid w:val="000777FE"/>
    <w:rsid w:val="00096B8E"/>
    <w:rsid w:val="000A4B43"/>
    <w:rsid w:val="000A66A3"/>
    <w:rsid w:val="000B504A"/>
    <w:rsid w:val="000F15F4"/>
    <w:rsid w:val="001163F2"/>
    <w:rsid w:val="001178B9"/>
    <w:rsid w:val="0012083B"/>
    <w:rsid w:val="0013688E"/>
    <w:rsid w:val="00152C13"/>
    <w:rsid w:val="00155616"/>
    <w:rsid w:val="00156883"/>
    <w:rsid w:val="00173897"/>
    <w:rsid w:val="00184D20"/>
    <w:rsid w:val="0019100F"/>
    <w:rsid w:val="001B01F6"/>
    <w:rsid w:val="001C04BF"/>
    <w:rsid w:val="001D1083"/>
    <w:rsid w:val="001D4CA1"/>
    <w:rsid w:val="001E468D"/>
    <w:rsid w:val="001E6A4D"/>
    <w:rsid w:val="0021484E"/>
    <w:rsid w:val="00223495"/>
    <w:rsid w:val="00230B7A"/>
    <w:rsid w:val="00233BC6"/>
    <w:rsid w:val="002528B6"/>
    <w:rsid w:val="002618CD"/>
    <w:rsid w:val="00262A2A"/>
    <w:rsid w:val="00291294"/>
    <w:rsid w:val="002A2499"/>
    <w:rsid w:val="002B622A"/>
    <w:rsid w:val="002D521A"/>
    <w:rsid w:val="002D5856"/>
    <w:rsid w:val="002F5134"/>
    <w:rsid w:val="00304879"/>
    <w:rsid w:val="00307950"/>
    <w:rsid w:val="00311651"/>
    <w:rsid w:val="00314479"/>
    <w:rsid w:val="00320C36"/>
    <w:rsid w:val="003344E5"/>
    <w:rsid w:val="0034292E"/>
    <w:rsid w:val="00343DF7"/>
    <w:rsid w:val="00352663"/>
    <w:rsid w:val="00352D68"/>
    <w:rsid w:val="003629F8"/>
    <w:rsid w:val="003652A1"/>
    <w:rsid w:val="00371961"/>
    <w:rsid w:val="003764FD"/>
    <w:rsid w:val="003838DB"/>
    <w:rsid w:val="00386756"/>
    <w:rsid w:val="003A7946"/>
    <w:rsid w:val="003D2898"/>
    <w:rsid w:val="003E2811"/>
    <w:rsid w:val="003E6480"/>
    <w:rsid w:val="00406948"/>
    <w:rsid w:val="0041457C"/>
    <w:rsid w:val="004238AD"/>
    <w:rsid w:val="004254C3"/>
    <w:rsid w:val="00427831"/>
    <w:rsid w:val="0044172D"/>
    <w:rsid w:val="00446757"/>
    <w:rsid w:val="00475DD8"/>
    <w:rsid w:val="0047697A"/>
    <w:rsid w:val="004915A4"/>
    <w:rsid w:val="00495429"/>
    <w:rsid w:val="00496B48"/>
    <w:rsid w:val="004B748B"/>
    <w:rsid w:val="004E1E1D"/>
    <w:rsid w:val="0050496B"/>
    <w:rsid w:val="005264E4"/>
    <w:rsid w:val="00530AE1"/>
    <w:rsid w:val="00531245"/>
    <w:rsid w:val="00531BA2"/>
    <w:rsid w:val="00534236"/>
    <w:rsid w:val="00536585"/>
    <w:rsid w:val="005437DC"/>
    <w:rsid w:val="0054413D"/>
    <w:rsid w:val="005565F9"/>
    <w:rsid w:val="0056104E"/>
    <w:rsid w:val="00583976"/>
    <w:rsid w:val="005A0040"/>
    <w:rsid w:val="005A4458"/>
    <w:rsid w:val="005A4525"/>
    <w:rsid w:val="005B767A"/>
    <w:rsid w:val="005D2A2F"/>
    <w:rsid w:val="005D73CD"/>
    <w:rsid w:val="005F03A2"/>
    <w:rsid w:val="00610704"/>
    <w:rsid w:val="006322A1"/>
    <w:rsid w:val="006372D2"/>
    <w:rsid w:val="00642566"/>
    <w:rsid w:val="00645A67"/>
    <w:rsid w:val="006528AB"/>
    <w:rsid w:val="0066408D"/>
    <w:rsid w:val="00674230"/>
    <w:rsid w:val="006C226F"/>
    <w:rsid w:val="006D227D"/>
    <w:rsid w:val="006D7144"/>
    <w:rsid w:val="006F4AFF"/>
    <w:rsid w:val="007006CF"/>
    <w:rsid w:val="00711501"/>
    <w:rsid w:val="0072115E"/>
    <w:rsid w:val="00724643"/>
    <w:rsid w:val="0074026F"/>
    <w:rsid w:val="007527DC"/>
    <w:rsid w:val="007560B7"/>
    <w:rsid w:val="00773B51"/>
    <w:rsid w:val="007A1A6B"/>
    <w:rsid w:val="007A4CCE"/>
    <w:rsid w:val="007B1782"/>
    <w:rsid w:val="007C6AFA"/>
    <w:rsid w:val="007E3728"/>
    <w:rsid w:val="007E43C5"/>
    <w:rsid w:val="007F699E"/>
    <w:rsid w:val="008160DB"/>
    <w:rsid w:val="008340D3"/>
    <w:rsid w:val="00841DCD"/>
    <w:rsid w:val="00842F45"/>
    <w:rsid w:val="0084368A"/>
    <w:rsid w:val="0085319D"/>
    <w:rsid w:val="00861417"/>
    <w:rsid w:val="00863D5D"/>
    <w:rsid w:val="008719D8"/>
    <w:rsid w:val="008E76A5"/>
    <w:rsid w:val="00903CA7"/>
    <w:rsid w:val="0090642D"/>
    <w:rsid w:val="0090659B"/>
    <w:rsid w:val="009066A7"/>
    <w:rsid w:val="0090792F"/>
    <w:rsid w:val="009357CC"/>
    <w:rsid w:val="009364C2"/>
    <w:rsid w:val="009623B4"/>
    <w:rsid w:val="009645BE"/>
    <w:rsid w:val="00987690"/>
    <w:rsid w:val="009A61DA"/>
    <w:rsid w:val="009B4307"/>
    <w:rsid w:val="009B7915"/>
    <w:rsid w:val="009D321E"/>
    <w:rsid w:val="009E16F4"/>
    <w:rsid w:val="009F0775"/>
    <w:rsid w:val="00A003E6"/>
    <w:rsid w:val="00A018FA"/>
    <w:rsid w:val="00A1514D"/>
    <w:rsid w:val="00A30EF1"/>
    <w:rsid w:val="00A46CB6"/>
    <w:rsid w:val="00A55899"/>
    <w:rsid w:val="00A55D4F"/>
    <w:rsid w:val="00A8663A"/>
    <w:rsid w:val="00A87164"/>
    <w:rsid w:val="00A928B0"/>
    <w:rsid w:val="00AA7F7C"/>
    <w:rsid w:val="00AB1E90"/>
    <w:rsid w:val="00AE18E9"/>
    <w:rsid w:val="00AF61E9"/>
    <w:rsid w:val="00B231E2"/>
    <w:rsid w:val="00B240B2"/>
    <w:rsid w:val="00B34853"/>
    <w:rsid w:val="00B443FA"/>
    <w:rsid w:val="00B4461B"/>
    <w:rsid w:val="00B46B43"/>
    <w:rsid w:val="00B51ABD"/>
    <w:rsid w:val="00B60293"/>
    <w:rsid w:val="00B6119A"/>
    <w:rsid w:val="00B82ACE"/>
    <w:rsid w:val="00B910C3"/>
    <w:rsid w:val="00B934CB"/>
    <w:rsid w:val="00B93C04"/>
    <w:rsid w:val="00BA1AA5"/>
    <w:rsid w:val="00BA41A5"/>
    <w:rsid w:val="00BB23C1"/>
    <w:rsid w:val="00BB75DE"/>
    <w:rsid w:val="00BC2C4D"/>
    <w:rsid w:val="00BC52F3"/>
    <w:rsid w:val="00BD007B"/>
    <w:rsid w:val="00BE5967"/>
    <w:rsid w:val="00C00DC0"/>
    <w:rsid w:val="00C44436"/>
    <w:rsid w:val="00C52EF8"/>
    <w:rsid w:val="00C62087"/>
    <w:rsid w:val="00C825B0"/>
    <w:rsid w:val="00C8261D"/>
    <w:rsid w:val="00C979CB"/>
    <w:rsid w:val="00CA7D7E"/>
    <w:rsid w:val="00CB3D9B"/>
    <w:rsid w:val="00CC1EE6"/>
    <w:rsid w:val="00CC3FE8"/>
    <w:rsid w:val="00CD20B0"/>
    <w:rsid w:val="00CD4AAE"/>
    <w:rsid w:val="00CD735E"/>
    <w:rsid w:val="00CE57F2"/>
    <w:rsid w:val="00CE61EB"/>
    <w:rsid w:val="00D05181"/>
    <w:rsid w:val="00D1077E"/>
    <w:rsid w:val="00D115D4"/>
    <w:rsid w:val="00D11873"/>
    <w:rsid w:val="00D34560"/>
    <w:rsid w:val="00D3639C"/>
    <w:rsid w:val="00D4256F"/>
    <w:rsid w:val="00D46947"/>
    <w:rsid w:val="00D57619"/>
    <w:rsid w:val="00D66052"/>
    <w:rsid w:val="00D72BF4"/>
    <w:rsid w:val="00D87B69"/>
    <w:rsid w:val="00DB55BF"/>
    <w:rsid w:val="00DB6211"/>
    <w:rsid w:val="00DB7EC9"/>
    <w:rsid w:val="00DE6585"/>
    <w:rsid w:val="00DF498F"/>
    <w:rsid w:val="00E31330"/>
    <w:rsid w:val="00E41322"/>
    <w:rsid w:val="00E46274"/>
    <w:rsid w:val="00E46BB9"/>
    <w:rsid w:val="00E5159B"/>
    <w:rsid w:val="00E56D58"/>
    <w:rsid w:val="00E73B0A"/>
    <w:rsid w:val="00E968CD"/>
    <w:rsid w:val="00EA4EFE"/>
    <w:rsid w:val="00EA623C"/>
    <w:rsid w:val="00EB6737"/>
    <w:rsid w:val="00EC26FC"/>
    <w:rsid w:val="00ED43A4"/>
    <w:rsid w:val="00EF1FFA"/>
    <w:rsid w:val="00EF40A6"/>
    <w:rsid w:val="00F013CD"/>
    <w:rsid w:val="00F03AE3"/>
    <w:rsid w:val="00F06441"/>
    <w:rsid w:val="00F15A8A"/>
    <w:rsid w:val="00F27E7E"/>
    <w:rsid w:val="00F6549A"/>
    <w:rsid w:val="00F75025"/>
    <w:rsid w:val="00F75F77"/>
    <w:rsid w:val="00F81D29"/>
    <w:rsid w:val="00F86F5C"/>
    <w:rsid w:val="00F90F63"/>
    <w:rsid w:val="00FA0C03"/>
    <w:rsid w:val="00FA6FA2"/>
    <w:rsid w:val="00FB1319"/>
    <w:rsid w:val="00FB15AB"/>
    <w:rsid w:val="00FB70A2"/>
    <w:rsid w:val="00FB748F"/>
    <w:rsid w:val="00FD5D05"/>
    <w:rsid w:val="00FF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1F02E"/>
  <w15:chartTrackingRefBased/>
  <w15:docId w15:val="{6923810D-7DC9-4D4E-84A4-BEF08DD5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560B7"/>
  </w:style>
  <w:style w:type="paragraph" w:styleId="Titre1">
    <w:name w:val="heading 1"/>
    <w:basedOn w:val="Normal"/>
    <w:next w:val="Normal"/>
    <w:link w:val="Titre1Car"/>
    <w:uiPriority w:val="9"/>
    <w:rsid w:val="00AE18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20A27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AE18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20A27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E18E9"/>
    <w:pPr>
      <w:keepNext/>
      <w:keepLines/>
      <w:spacing w:before="160" w:after="80"/>
      <w:outlineLvl w:val="2"/>
    </w:pPr>
    <w:rPr>
      <w:rFonts w:eastAsiaTheme="majorEastAsia" w:cstheme="majorBidi"/>
      <w:color w:val="020A27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E18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20A27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E18E9"/>
    <w:pPr>
      <w:keepNext/>
      <w:keepLines/>
      <w:spacing w:before="80" w:after="40"/>
      <w:outlineLvl w:val="4"/>
    </w:pPr>
    <w:rPr>
      <w:rFonts w:eastAsiaTheme="majorEastAsia" w:cstheme="majorBidi"/>
      <w:color w:val="020A27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E18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849D8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E18E9"/>
    <w:pPr>
      <w:keepNext/>
      <w:keepLines/>
      <w:spacing w:before="40" w:after="0"/>
      <w:outlineLvl w:val="6"/>
    </w:pPr>
    <w:rPr>
      <w:rFonts w:eastAsiaTheme="majorEastAsia" w:cstheme="majorBidi"/>
      <w:color w:val="6849D8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E18E9"/>
    <w:pPr>
      <w:keepNext/>
      <w:keepLines/>
      <w:spacing w:after="0"/>
      <w:outlineLvl w:val="7"/>
    </w:pPr>
    <w:rPr>
      <w:rFonts w:eastAsiaTheme="majorEastAsia" w:cstheme="majorBidi"/>
      <w:i/>
      <w:iCs/>
      <w:color w:val="4727B8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E18E9"/>
    <w:pPr>
      <w:keepNext/>
      <w:keepLines/>
      <w:spacing w:after="0"/>
      <w:outlineLvl w:val="8"/>
    </w:pPr>
    <w:rPr>
      <w:rFonts w:eastAsiaTheme="majorEastAsia" w:cstheme="majorBidi"/>
      <w:color w:val="4727B8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E18E9"/>
    <w:rPr>
      <w:rFonts w:asciiTheme="majorHAnsi" w:eastAsiaTheme="majorEastAsia" w:hAnsiTheme="majorHAnsi" w:cstheme="majorBidi"/>
      <w:color w:val="020A27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E18E9"/>
    <w:rPr>
      <w:rFonts w:asciiTheme="majorHAnsi" w:eastAsiaTheme="majorEastAsia" w:hAnsiTheme="majorHAnsi" w:cstheme="majorBidi"/>
      <w:color w:val="020A27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E18E9"/>
    <w:rPr>
      <w:rFonts w:eastAsiaTheme="majorEastAsia" w:cstheme="majorBidi"/>
      <w:color w:val="020A27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AE18E9"/>
    <w:rPr>
      <w:rFonts w:eastAsiaTheme="majorEastAsia" w:cstheme="majorBidi"/>
      <w:i/>
      <w:iCs/>
      <w:color w:val="020A27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E18E9"/>
    <w:rPr>
      <w:rFonts w:eastAsiaTheme="majorEastAsia" w:cstheme="majorBidi"/>
      <w:color w:val="020A27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E18E9"/>
    <w:rPr>
      <w:rFonts w:eastAsiaTheme="majorEastAsia" w:cstheme="majorBidi"/>
      <w:i/>
      <w:iCs/>
      <w:color w:val="6849D8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E18E9"/>
    <w:rPr>
      <w:rFonts w:eastAsiaTheme="majorEastAsia" w:cstheme="majorBidi"/>
      <w:color w:val="6849D8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E18E9"/>
    <w:rPr>
      <w:rFonts w:eastAsiaTheme="majorEastAsia" w:cstheme="majorBidi"/>
      <w:i/>
      <w:iCs/>
      <w:color w:val="4727B8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E18E9"/>
    <w:rPr>
      <w:rFonts w:eastAsiaTheme="majorEastAsia" w:cstheme="majorBidi"/>
      <w:color w:val="4727B8" w:themeColor="text1" w:themeTint="D8"/>
    </w:rPr>
  </w:style>
  <w:style w:type="paragraph" w:styleId="Titre">
    <w:name w:val="Title"/>
    <w:basedOn w:val="Normal"/>
    <w:next w:val="Normal"/>
    <w:link w:val="TitreCar"/>
    <w:uiPriority w:val="10"/>
    <w:rsid w:val="00AE18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E18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rsid w:val="00AE18E9"/>
    <w:pPr>
      <w:numPr>
        <w:ilvl w:val="1"/>
      </w:numPr>
    </w:pPr>
    <w:rPr>
      <w:rFonts w:eastAsiaTheme="majorEastAsia" w:cstheme="majorBidi"/>
      <w:color w:val="6849D8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E18E9"/>
    <w:rPr>
      <w:rFonts w:eastAsiaTheme="majorEastAsia" w:cstheme="majorBidi"/>
      <w:color w:val="6849D8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rsid w:val="00AE18E9"/>
    <w:pPr>
      <w:spacing w:before="160"/>
      <w:jc w:val="center"/>
    </w:pPr>
    <w:rPr>
      <w:i/>
      <w:iCs/>
      <w:color w:val="522DD2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E18E9"/>
    <w:rPr>
      <w:i/>
      <w:iCs/>
      <w:color w:val="522DD2" w:themeColor="text1" w:themeTint="BF"/>
    </w:rPr>
  </w:style>
  <w:style w:type="paragraph" w:styleId="Paragraphedeliste">
    <w:name w:val="List Paragraph"/>
    <w:basedOn w:val="Normal"/>
    <w:link w:val="ParagraphedelisteCar"/>
    <w:uiPriority w:val="34"/>
    <w:qFormat/>
    <w:rsid w:val="00AE18E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rsid w:val="00AE18E9"/>
    <w:rPr>
      <w:i/>
      <w:iCs/>
      <w:color w:val="020A27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rsid w:val="00AE18E9"/>
    <w:pPr>
      <w:pBdr>
        <w:top w:val="single" w:sz="4" w:space="10" w:color="020A27" w:themeColor="accent1" w:themeShade="BF"/>
        <w:bottom w:val="single" w:sz="4" w:space="10" w:color="020A27" w:themeColor="accent1" w:themeShade="BF"/>
      </w:pBdr>
      <w:spacing w:before="360" w:after="360"/>
      <w:ind w:left="864" w:right="864"/>
      <w:jc w:val="center"/>
    </w:pPr>
    <w:rPr>
      <w:i/>
      <w:iCs/>
      <w:color w:val="020A27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E18E9"/>
    <w:rPr>
      <w:i/>
      <w:iCs/>
      <w:color w:val="020A27" w:themeColor="accent1" w:themeShade="BF"/>
    </w:rPr>
  </w:style>
  <w:style w:type="character" w:styleId="Rfrenceintense">
    <w:name w:val="Intense Reference"/>
    <w:basedOn w:val="Policepardfaut"/>
    <w:uiPriority w:val="32"/>
    <w:rsid w:val="00AE18E9"/>
    <w:rPr>
      <w:b/>
      <w:bCs/>
      <w:smallCaps/>
      <w:color w:val="020A27" w:themeColor="accent1" w:themeShade="BF"/>
      <w:spacing w:val="5"/>
    </w:rPr>
  </w:style>
  <w:style w:type="paragraph" w:styleId="En-tte">
    <w:name w:val="header"/>
    <w:basedOn w:val="Normal"/>
    <w:link w:val="En-tteCar"/>
    <w:unhideWhenUsed/>
    <w:rsid w:val="00AE1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AE18E9"/>
  </w:style>
  <w:style w:type="paragraph" w:styleId="Pieddepage">
    <w:name w:val="footer"/>
    <w:basedOn w:val="Normal"/>
    <w:link w:val="PieddepageCar"/>
    <w:uiPriority w:val="99"/>
    <w:unhideWhenUsed/>
    <w:rsid w:val="00AE1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18E9"/>
  </w:style>
  <w:style w:type="paragraph" w:customStyle="1" w:styleId="TITREviolet">
    <w:name w:val="TITRE violet"/>
    <w:basedOn w:val="Normal"/>
    <w:link w:val="TITREvioletCar"/>
    <w:rsid w:val="0019100F"/>
    <w:pPr>
      <w:spacing w:before="240" w:line="156" w:lineRule="auto"/>
    </w:pPr>
    <w:rPr>
      <w:rFonts w:ascii="Syne" w:hAnsi="Syne"/>
      <w:b/>
      <w:bCs/>
      <w:color w:val="371E8E" w:themeColor="text1"/>
      <w:spacing w:val="-70"/>
      <w:sz w:val="134"/>
      <w:szCs w:val="134"/>
    </w:rPr>
  </w:style>
  <w:style w:type="character" w:customStyle="1" w:styleId="TITREvioletCar">
    <w:name w:val="TITRE violet Car"/>
    <w:basedOn w:val="Policepardfaut"/>
    <w:link w:val="TITREviolet"/>
    <w:rsid w:val="0019100F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Intro">
    <w:name w:val="Intro"/>
    <w:basedOn w:val="TITREviolet"/>
    <w:link w:val="IntroCar"/>
    <w:qFormat/>
    <w:rsid w:val="00530AE1"/>
    <w:pPr>
      <w:spacing w:before="360" w:after="720" w:line="216" w:lineRule="auto"/>
      <w:ind w:right="2268"/>
    </w:pPr>
    <w:rPr>
      <w:rFonts w:ascii="Libre Bodoni" w:hAnsi="Libre Bodoni"/>
      <w:color w:val="8266BF"/>
      <w:spacing w:val="-10"/>
      <w:sz w:val="40"/>
      <w:szCs w:val="40"/>
    </w:rPr>
  </w:style>
  <w:style w:type="character" w:customStyle="1" w:styleId="IntroCar">
    <w:name w:val="Intro Car"/>
    <w:basedOn w:val="TITREvioletCar"/>
    <w:link w:val="Intro"/>
    <w:rsid w:val="00530AE1"/>
    <w:rPr>
      <w:rFonts w:ascii="Libre Bodoni" w:hAnsi="Libre Bodoni"/>
      <w:b/>
      <w:bCs/>
      <w:color w:val="8266BF"/>
      <w:spacing w:val="-10"/>
      <w:sz w:val="40"/>
      <w:szCs w:val="40"/>
    </w:rPr>
  </w:style>
  <w:style w:type="paragraph" w:customStyle="1" w:styleId="Npage">
    <w:name w:val="N° page"/>
    <w:basedOn w:val="Normal"/>
    <w:link w:val="NpageCar"/>
    <w:qFormat/>
    <w:rsid w:val="00014281"/>
    <w:pPr>
      <w:jc w:val="right"/>
    </w:pPr>
    <w:rPr>
      <w:rFonts w:ascii="Libre Bodoni" w:hAnsi="Libre Bodoni"/>
      <w:b/>
      <w:bCs/>
      <w:color w:val="371E8E" w:themeColor="text1"/>
      <w:sz w:val="30"/>
      <w:szCs w:val="30"/>
    </w:rPr>
  </w:style>
  <w:style w:type="character" w:customStyle="1" w:styleId="NpageCar">
    <w:name w:val="N° page Car"/>
    <w:basedOn w:val="Policepardfaut"/>
    <w:link w:val="Npage"/>
    <w:rsid w:val="00014281"/>
    <w:rPr>
      <w:rFonts w:ascii="Libre Bodoni" w:hAnsi="Libre Bodoni"/>
      <w:b/>
      <w:bCs/>
      <w:color w:val="371E8E" w:themeColor="text1"/>
      <w:sz w:val="30"/>
      <w:szCs w:val="30"/>
    </w:rPr>
  </w:style>
  <w:style w:type="paragraph" w:customStyle="1" w:styleId="TITRE0">
    <w:name w:val="TITRE"/>
    <w:basedOn w:val="TITREviolet"/>
    <w:link w:val="TITRECar0"/>
    <w:rsid w:val="001D4CA1"/>
  </w:style>
  <w:style w:type="character" w:customStyle="1" w:styleId="TITRECar0">
    <w:name w:val="TITRE Car"/>
    <w:basedOn w:val="TITREvioletCar"/>
    <w:link w:val="TITRE0"/>
    <w:rsid w:val="001D4CA1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TiTREa">
    <w:name w:val="TiTRE"/>
    <w:basedOn w:val="TITRE0"/>
    <w:link w:val="TiTRECar1"/>
    <w:rsid w:val="001D4CA1"/>
  </w:style>
  <w:style w:type="character" w:customStyle="1" w:styleId="TiTRECar1">
    <w:name w:val="TiTRE Car"/>
    <w:basedOn w:val="TITRECar0"/>
    <w:link w:val="TiTREa"/>
    <w:rsid w:val="001D4CA1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Titredocument">
    <w:name w:val="Titre document"/>
    <w:basedOn w:val="TiTREa"/>
    <w:link w:val="TitredocumentCar"/>
    <w:qFormat/>
    <w:rsid w:val="001D4CA1"/>
    <w:pPr>
      <w:spacing w:before="60" w:line="180" w:lineRule="auto"/>
    </w:pPr>
  </w:style>
  <w:style w:type="character" w:customStyle="1" w:styleId="TitredocumentCar">
    <w:name w:val="Titre document Car"/>
    <w:basedOn w:val="TiTRECar1"/>
    <w:link w:val="Titredocument"/>
    <w:rsid w:val="001D4CA1"/>
    <w:rPr>
      <w:rFonts w:ascii="Syne" w:hAnsi="Syne"/>
      <w:b/>
      <w:bCs/>
      <w:color w:val="371E8E" w:themeColor="text1"/>
      <w:spacing w:val="-70"/>
      <w:sz w:val="134"/>
      <w:szCs w:val="134"/>
    </w:rPr>
  </w:style>
  <w:style w:type="paragraph" w:customStyle="1" w:styleId="Textecourant">
    <w:name w:val="Texte courant"/>
    <w:basedOn w:val="Intro"/>
    <w:link w:val="TextecourantCar"/>
    <w:qFormat/>
    <w:rsid w:val="00156883"/>
    <w:pPr>
      <w:spacing w:before="240" w:after="0" w:line="240" w:lineRule="auto"/>
      <w:ind w:right="0"/>
      <w:jc w:val="both"/>
    </w:pPr>
    <w:rPr>
      <w:rFonts w:ascii="Noto Sans Display Light" w:hAnsi="Noto Sans Display Light" w:cs="Noto Sans Display Light"/>
      <w:b w:val="0"/>
      <w:bCs w:val="0"/>
      <w:color w:val="4A4A49" w:themeColor="text2"/>
      <w:spacing w:val="-4"/>
      <w:sz w:val="18"/>
      <w:szCs w:val="18"/>
    </w:rPr>
  </w:style>
  <w:style w:type="character" w:customStyle="1" w:styleId="TextecourantCar">
    <w:name w:val="Texte courant Car"/>
    <w:basedOn w:val="IntroCar"/>
    <w:link w:val="Textecourant"/>
    <w:rsid w:val="00156883"/>
    <w:rPr>
      <w:rFonts w:ascii="Noto Sans Display Light" w:hAnsi="Noto Sans Display Light" w:cs="Noto Sans Display Light"/>
      <w:b w:val="0"/>
      <w:bCs w:val="0"/>
      <w:color w:val="4A4A49" w:themeColor="text2"/>
      <w:spacing w:val="-4"/>
      <w:sz w:val="18"/>
      <w:szCs w:val="18"/>
    </w:rPr>
  </w:style>
  <w:style w:type="paragraph" w:customStyle="1" w:styleId="Intertitres">
    <w:name w:val="Intertitres"/>
    <w:basedOn w:val="Intro"/>
    <w:link w:val="IntertitresCar"/>
    <w:qFormat/>
    <w:rsid w:val="00530AE1"/>
    <w:pPr>
      <w:spacing w:before="480" w:after="0" w:line="240" w:lineRule="auto"/>
      <w:ind w:right="0"/>
      <w:jc w:val="both"/>
    </w:pPr>
    <w:rPr>
      <w:rFonts w:ascii="Noto Sans Display" w:hAnsi="Noto Sans Display" w:cs="Noto Sans Display"/>
      <w:b w:val="0"/>
      <w:bCs w:val="0"/>
      <w:color w:val="371E8E" w:themeColor="text1"/>
      <w:spacing w:val="24"/>
      <w:sz w:val="20"/>
      <w:szCs w:val="20"/>
    </w:rPr>
  </w:style>
  <w:style w:type="character" w:customStyle="1" w:styleId="IntertitresCar">
    <w:name w:val="Intertitres Car"/>
    <w:basedOn w:val="IntroCar"/>
    <w:link w:val="Intertitres"/>
    <w:rsid w:val="00530AE1"/>
    <w:rPr>
      <w:rFonts w:ascii="Noto Sans Display" w:hAnsi="Noto Sans Display" w:cs="Noto Sans Display"/>
      <w:b w:val="0"/>
      <w:bCs w:val="0"/>
      <w:color w:val="371E8E" w:themeColor="text1"/>
      <w:spacing w:val="24"/>
      <w:sz w:val="20"/>
      <w:szCs w:val="20"/>
    </w:rPr>
  </w:style>
  <w:style w:type="table" w:styleId="Grilledutableau">
    <w:name w:val="Table Grid"/>
    <w:basedOn w:val="TableauNormal"/>
    <w:uiPriority w:val="39"/>
    <w:rsid w:val="00352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inition-titre">
    <w:name w:val="Definition - titre"/>
    <w:basedOn w:val="Intro"/>
    <w:link w:val="Definition-titreCar"/>
    <w:qFormat/>
    <w:rsid w:val="00062953"/>
    <w:pPr>
      <w:spacing w:before="240" w:after="480"/>
    </w:pPr>
    <w:rPr>
      <w:rFonts w:ascii="Syne" w:hAnsi="Syne"/>
      <w:b w:val="0"/>
      <w:bCs w:val="0"/>
      <w:caps/>
      <w:color w:val="371E8E" w:themeColor="text1"/>
      <w:spacing w:val="120"/>
      <w:sz w:val="28"/>
      <w:szCs w:val="28"/>
    </w:rPr>
  </w:style>
  <w:style w:type="character" w:customStyle="1" w:styleId="Definition-titreCar">
    <w:name w:val="Definition - titre Car"/>
    <w:basedOn w:val="IntroCar"/>
    <w:link w:val="Definition-titre"/>
    <w:rsid w:val="00062953"/>
    <w:rPr>
      <w:rFonts w:ascii="Syne" w:hAnsi="Syne"/>
      <w:b w:val="0"/>
      <w:bCs w:val="0"/>
      <w:caps/>
      <w:color w:val="371E8E" w:themeColor="text1"/>
      <w:spacing w:val="120"/>
      <w:sz w:val="28"/>
      <w:szCs w:val="28"/>
    </w:rPr>
  </w:style>
  <w:style w:type="paragraph" w:customStyle="1" w:styleId="Definition-intro">
    <w:name w:val="Definition - intro"/>
    <w:basedOn w:val="Intro"/>
    <w:link w:val="Definition-introCar"/>
    <w:qFormat/>
    <w:rsid w:val="00062953"/>
    <w:pPr>
      <w:spacing w:before="0" w:after="360" w:line="240" w:lineRule="auto"/>
    </w:pPr>
    <w:rPr>
      <w:color w:val="FF9300" w:themeColor="accent3"/>
      <w:sz w:val="32"/>
      <w:szCs w:val="32"/>
    </w:rPr>
  </w:style>
  <w:style w:type="character" w:customStyle="1" w:styleId="Definition-introCar">
    <w:name w:val="Definition - intro Car"/>
    <w:basedOn w:val="IntroCar"/>
    <w:link w:val="Definition-intro"/>
    <w:rsid w:val="00062953"/>
    <w:rPr>
      <w:rFonts w:ascii="Libre Bodoni" w:hAnsi="Libre Bodoni"/>
      <w:b/>
      <w:bCs/>
      <w:color w:val="FF9300" w:themeColor="accent3"/>
      <w:spacing w:val="-10"/>
      <w:sz w:val="32"/>
      <w:szCs w:val="32"/>
    </w:rPr>
  </w:style>
  <w:style w:type="paragraph" w:customStyle="1" w:styleId="Definition-texte">
    <w:name w:val="Definition - texte"/>
    <w:basedOn w:val="Intro"/>
    <w:link w:val="Definition-texteCar"/>
    <w:qFormat/>
    <w:rsid w:val="00062953"/>
    <w:pPr>
      <w:spacing w:before="0" w:after="180" w:line="240" w:lineRule="auto"/>
      <w:ind w:right="2552"/>
    </w:pPr>
    <w:rPr>
      <w:rFonts w:asciiTheme="majorHAnsi" w:hAnsiTheme="majorHAnsi"/>
      <w:b w:val="0"/>
      <w:bCs w:val="0"/>
      <w:color w:val="371E8E" w:themeColor="text1"/>
      <w:spacing w:val="-4"/>
      <w:sz w:val="22"/>
      <w:szCs w:val="22"/>
    </w:rPr>
  </w:style>
  <w:style w:type="character" w:customStyle="1" w:styleId="Definition-texteCar">
    <w:name w:val="Definition - texte Car"/>
    <w:basedOn w:val="IntroCar"/>
    <w:link w:val="Definition-texte"/>
    <w:rsid w:val="00062953"/>
    <w:rPr>
      <w:rFonts w:asciiTheme="majorHAnsi" w:hAnsiTheme="majorHAnsi"/>
      <w:b w:val="0"/>
      <w:bCs w:val="0"/>
      <w:color w:val="371E8E" w:themeColor="text1"/>
      <w:spacing w:val="-4"/>
      <w:sz w:val="22"/>
      <w:szCs w:val="22"/>
    </w:rPr>
  </w:style>
  <w:style w:type="paragraph" w:customStyle="1" w:styleId="oeuvres">
    <w:name w:val="oeuvres"/>
    <w:basedOn w:val="Textecourant"/>
    <w:link w:val="oeuvresCar"/>
    <w:qFormat/>
    <w:rsid w:val="00352D68"/>
    <w:pPr>
      <w:spacing w:before="720"/>
      <w:ind w:left="142" w:hanging="142"/>
      <w:jc w:val="left"/>
    </w:pPr>
    <w:rPr>
      <w:rFonts w:ascii="Noto Sans Display" w:hAnsi="Noto Sans Display" w:cs="Noto Sans Display"/>
      <w:i/>
      <w:iCs/>
      <w:color w:val="371E8E" w:themeColor="text1"/>
      <w:u w:val="single"/>
    </w:rPr>
  </w:style>
  <w:style w:type="character" w:customStyle="1" w:styleId="oeuvresCar">
    <w:name w:val="oeuvres Car"/>
    <w:basedOn w:val="TextecourantCar"/>
    <w:link w:val="oeuvres"/>
    <w:rsid w:val="00352D68"/>
    <w:rPr>
      <w:rFonts w:ascii="Noto Sans Display" w:hAnsi="Noto Sans Display" w:cs="Noto Sans Display"/>
      <w:b w:val="0"/>
      <w:bCs w:val="0"/>
      <w:i/>
      <w:iCs/>
      <w:color w:val="371E8E" w:themeColor="text1"/>
      <w:spacing w:val="-4"/>
      <w:sz w:val="18"/>
      <w:szCs w:val="18"/>
      <w:u w:val="single"/>
    </w:rPr>
  </w:style>
  <w:style w:type="paragraph" w:customStyle="1" w:styleId="Rubriques">
    <w:name w:val="Rubriques"/>
    <w:basedOn w:val="Textecourant"/>
    <w:link w:val="RubriquesCar"/>
    <w:qFormat/>
    <w:rsid w:val="00F75025"/>
    <w:pPr>
      <w:spacing w:before="180" w:line="180" w:lineRule="auto"/>
      <w:jc w:val="left"/>
    </w:pPr>
    <w:rPr>
      <w:rFonts w:asciiTheme="majorHAnsi" w:hAnsiTheme="majorHAnsi"/>
      <w:color w:val="371E8E" w:themeColor="text1"/>
      <w:spacing w:val="-30"/>
      <w:sz w:val="80"/>
      <w:szCs w:val="80"/>
    </w:rPr>
  </w:style>
  <w:style w:type="character" w:customStyle="1" w:styleId="RubriquesCar">
    <w:name w:val="Rubriques Car"/>
    <w:basedOn w:val="TextecourantCar"/>
    <w:link w:val="Rubriques"/>
    <w:rsid w:val="00F75025"/>
    <w:rPr>
      <w:rFonts w:asciiTheme="majorHAnsi" w:hAnsiTheme="majorHAnsi" w:cs="Noto Sans Display Light"/>
      <w:b w:val="0"/>
      <w:bCs w:val="0"/>
      <w:color w:val="371E8E" w:themeColor="text1"/>
      <w:spacing w:val="-30"/>
      <w:sz w:val="80"/>
      <w:szCs w:val="80"/>
    </w:rPr>
  </w:style>
  <w:style w:type="paragraph" w:customStyle="1" w:styleId="BulletPoint">
    <w:name w:val="Bullet Point"/>
    <w:basedOn w:val="Textecourant"/>
    <w:link w:val="BulletPointCar"/>
    <w:qFormat/>
    <w:rsid w:val="00A30EF1"/>
    <w:pPr>
      <w:numPr>
        <w:numId w:val="3"/>
      </w:numPr>
      <w:spacing w:before="120"/>
      <w:ind w:left="142" w:hanging="142"/>
      <w:jc w:val="left"/>
    </w:pPr>
  </w:style>
  <w:style w:type="character" w:customStyle="1" w:styleId="BulletPointCar">
    <w:name w:val="Bullet Point Car"/>
    <w:basedOn w:val="TextecourantCar"/>
    <w:link w:val="BulletPoint"/>
    <w:rsid w:val="00A30EF1"/>
    <w:rPr>
      <w:rFonts w:ascii="Noto Sans Display Light" w:hAnsi="Noto Sans Display Light" w:cs="Noto Sans Display Light"/>
      <w:b w:val="0"/>
      <w:bCs w:val="0"/>
      <w:color w:val="4A4A49" w:themeColor="text2"/>
      <w:spacing w:val="-4"/>
      <w:sz w:val="18"/>
      <w:szCs w:val="18"/>
    </w:rPr>
  </w:style>
  <w:style w:type="paragraph" w:customStyle="1" w:styleId="surtitre">
    <w:name w:val="surtitre ________"/>
    <w:basedOn w:val="Normal"/>
    <w:link w:val="surtitreCar"/>
    <w:qFormat/>
    <w:rsid w:val="00A46CB6"/>
    <w:rPr>
      <w:rFonts w:asciiTheme="majorHAnsi" w:hAnsiTheme="majorHAnsi"/>
      <w:color w:val="371E8E" w:themeColor="text1"/>
      <w:sz w:val="18"/>
      <w:szCs w:val="18"/>
    </w:rPr>
  </w:style>
  <w:style w:type="character" w:customStyle="1" w:styleId="surtitreCar">
    <w:name w:val="surtitre ________ Car"/>
    <w:basedOn w:val="Policepardfaut"/>
    <w:link w:val="surtitre"/>
    <w:rsid w:val="00A46CB6"/>
    <w:rPr>
      <w:rFonts w:asciiTheme="majorHAnsi" w:hAnsiTheme="majorHAnsi"/>
      <w:color w:val="371E8E" w:themeColor="text1"/>
      <w:sz w:val="18"/>
      <w:szCs w:val="18"/>
    </w:rPr>
  </w:style>
  <w:style w:type="paragraph" w:customStyle="1" w:styleId="Titrepage">
    <w:name w:val="Titre page"/>
    <w:basedOn w:val="Normal"/>
    <w:link w:val="TitrepageCar"/>
    <w:qFormat/>
    <w:rsid w:val="00A46CB6"/>
    <w:pPr>
      <w:spacing w:line="192" w:lineRule="auto"/>
    </w:pPr>
    <w:rPr>
      <w:rFonts w:asciiTheme="majorHAnsi" w:hAnsiTheme="majorHAnsi"/>
      <w:color w:val="371E8E" w:themeColor="text1"/>
      <w:spacing w:val="-40"/>
      <w:sz w:val="90"/>
      <w:szCs w:val="90"/>
    </w:rPr>
  </w:style>
  <w:style w:type="character" w:customStyle="1" w:styleId="TitrepageCar">
    <w:name w:val="Titre page Car"/>
    <w:basedOn w:val="Policepardfaut"/>
    <w:link w:val="Titrepage"/>
    <w:rsid w:val="00A46CB6"/>
    <w:rPr>
      <w:rFonts w:asciiTheme="majorHAnsi" w:hAnsiTheme="majorHAnsi"/>
      <w:color w:val="371E8E" w:themeColor="text1"/>
      <w:spacing w:val="-40"/>
      <w:sz w:val="90"/>
      <w:szCs w:val="90"/>
    </w:rPr>
  </w:style>
  <w:style w:type="paragraph" w:customStyle="1" w:styleId="introcourt">
    <w:name w:val="intro court"/>
    <w:basedOn w:val="Normal"/>
    <w:link w:val="introcourtCar"/>
    <w:rsid w:val="00A46CB6"/>
    <w:pPr>
      <w:spacing w:after="360" w:line="240" w:lineRule="auto"/>
      <w:ind w:right="2381"/>
    </w:pPr>
    <w:rPr>
      <w:rFonts w:ascii="Libre Bodoni" w:hAnsi="Libre Bodoni"/>
      <w:color w:val="371E8E" w:themeColor="text1"/>
      <w:spacing w:val="-8"/>
      <w:sz w:val="32"/>
      <w:szCs w:val="32"/>
    </w:rPr>
  </w:style>
  <w:style w:type="character" w:customStyle="1" w:styleId="introcourtCar">
    <w:name w:val="intro court Car"/>
    <w:basedOn w:val="Policepardfaut"/>
    <w:link w:val="introcourt"/>
    <w:rsid w:val="00A46CB6"/>
    <w:rPr>
      <w:rFonts w:ascii="Libre Bodoni" w:hAnsi="Libre Bodoni"/>
      <w:color w:val="371E8E" w:themeColor="text1"/>
      <w:spacing w:val="-8"/>
      <w:sz w:val="32"/>
      <w:szCs w:val="32"/>
    </w:rPr>
  </w:style>
  <w:style w:type="paragraph" w:customStyle="1" w:styleId="intro0">
    <w:name w:val="intro"/>
    <w:basedOn w:val="Normal"/>
    <w:link w:val="introCar0"/>
    <w:qFormat/>
    <w:rsid w:val="00A46CB6"/>
    <w:pPr>
      <w:spacing w:after="360" w:line="240" w:lineRule="auto"/>
    </w:pPr>
    <w:rPr>
      <w:rFonts w:ascii="Libre Bodoni" w:hAnsi="Libre Bodoni"/>
      <w:b/>
      <w:bCs/>
      <w:color w:val="371E8E" w:themeColor="text1"/>
      <w:spacing w:val="-8"/>
      <w:sz w:val="32"/>
      <w:szCs w:val="32"/>
    </w:rPr>
  </w:style>
  <w:style w:type="character" w:customStyle="1" w:styleId="introCar0">
    <w:name w:val="intro Car"/>
    <w:basedOn w:val="Policepardfaut"/>
    <w:link w:val="intro0"/>
    <w:rsid w:val="00A46CB6"/>
    <w:rPr>
      <w:rFonts w:ascii="Libre Bodoni" w:hAnsi="Libre Bodoni"/>
      <w:b/>
      <w:bCs/>
      <w:color w:val="371E8E" w:themeColor="text1"/>
      <w:spacing w:val="-8"/>
      <w:sz w:val="32"/>
      <w:szCs w:val="32"/>
    </w:rPr>
  </w:style>
  <w:style w:type="paragraph" w:customStyle="1" w:styleId="introlong">
    <w:name w:val="intro long"/>
    <w:basedOn w:val="Normal"/>
    <w:link w:val="introlongCar"/>
    <w:qFormat/>
    <w:rsid w:val="00A46CB6"/>
    <w:pPr>
      <w:spacing w:after="360" w:line="240" w:lineRule="auto"/>
    </w:pPr>
    <w:rPr>
      <w:rFonts w:ascii="Noto Sans Display SemiBold" w:hAnsi="Noto Sans Display SemiBold" w:cs="Noto Sans Display SemiBold"/>
      <w:color w:val="371E8E" w:themeColor="text1"/>
      <w:spacing w:val="-8"/>
      <w:sz w:val="26"/>
      <w:szCs w:val="26"/>
    </w:rPr>
  </w:style>
  <w:style w:type="character" w:customStyle="1" w:styleId="introlongCar">
    <w:name w:val="intro long Car"/>
    <w:basedOn w:val="Policepardfaut"/>
    <w:link w:val="introlong"/>
    <w:rsid w:val="00A46CB6"/>
    <w:rPr>
      <w:rFonts w:ascii="Noto Sans Display SemiBold" w:hAnsi="Noto Sans Display SemiBold" w:cs="Noto Sans Display SemiBold"/>
      <w:color w:val="371E8E" w:themeColor="text1"/>
      <w:spacing w:val="-8"/>
      <w:sz w:val="26"/>
      <w:szCs w:val="26"/>
    </w:rPr>
  </w:style>
  <w:style w:type="paragraph" w:customStyle="1" w:styleId="Titre01">
    <w:name w:val="Titre 01"/>
    <w:basedOn w:val="Normal"/>
    <w:link w:val="Titre01Car"/>
    <w:qFormat/>
    <w:rsid w:val="00A46CB6"/>
    <w:pPr>
      <w:spacing w:after="180" w:line="240" w:lineRule="auto"/>
    </w:pPr>
    <w:rPr>
      <w:rFonts w:asciiTheme="majorHAnsi" w:hAnsiTheme="majorHAnsi"/>
      <w:color w:val="371E8E" w:themeColor="text1"/>
      <w:spacing w:val="-16"/>
      <w:sz w:val="38"/>
      <w:szCs w:val="38"/>
    </w:rPr>
  </w:style>
  <w:style w:type="character" w:customStyle="1" w:styleId="Titre01Car">
    <w:name w:val="Titre 01 Car"/>
    <w:basedOn w:val="Policepardfaut"/>
    <w:link w:val="Titre01"/>
    <w:rsid w:val="00A46CB6"/>
    <w:rPr>
      <w:rFonts w:asciiTheme="majorHAnsi" w:hAnsiTheme="majorHAnsi"/>
      <w:color w:val="371E8E" w:themeColor="text1"/>
      <w:spacing w:val="-16"/>
      <w:sz w:val="38"/>
      <w:szCs w:val="38"/>
    </w:rPr>
  </w:style>
  <w:style w:type="paragraph" w:customStyle="1" w:styleId="titre02">
    <w:name w:val="titre 02"/>
    <w:basedOn w:val="Normal"/>
    <w:link w:val="titre02Car"/>
    <w:qFormat/>
    <w:rsid w:val="00A46CB6"/>
    <w:pPr>
      <w:spacing w:after="120" w:line="240" w:lineRule="auto"/>
    </w:pPr>
    <w:rPr>
      <w:rFonts w:ascii="Libre Bodoni" w:hAnsi="Libre Bodoni"/>
      <w:b/>
      <w:bCs/>
      <w:color w:val="8266BF"/>
      <w:sz w:val="32"/>
      <w:szCs w:val="32"/>
    </w:rPr>
  </w:style>
  <w:style w:type="character" w:customStyle="1" w:styleId="titre02Car">
    <w:name w:val="titre 02 Car"/>
    <w:basedOn w:val="Policepardfaut"/>
    <w:link w:val="titre02"/>
    <w:rsid w:val="00A46CB6"/>
    <w:rPr>
      <w:rFonts w:ascii="Libre Bodoni" w:hAnsi="Libre Bodoni"/>
      <w:b/>
      <w:bCs/>
      <w:color w:val="8266BF"/>
      <w:sz w:val="32"/>
      <w:szCs w:val="32"/>
    </w:rPr>
  </w:style>
  <w:style w:type="paragraph" w:customStyle="1" w:styleId="titre03">
    <w:name w:val="titre 03"/>
    <w:basedOn w:val="Normal"/>
    <w:link w:val="titre03Car"/>
    <w:qFormat/>
    <w:rsid w:val="00A46CB6"/>
    <w:pPr>
      <w:spacing w:after="120" w:line="240" w:lineRule="auto"/>
    </w:pPr>
    <w:rPr>
      <w:rFonts w:ascii="Syne" w:hAnsi="Syne"/>
      <w:caps/>
      <w:color w:val="030E35" w:themeColor="accent1"/>
      <w:spacing w:val="80"/>
      <w:sz w:val="22"/>
      <w:szCs w:val="22"/>
    </w:rPr>
  </w:style>
  <w:style w:type="character" w:customStyle="1" w:styleId="titre03Car">
    <w:name w:val="titre 03 Car"/>
    <w:basedOn w:val="Policepardfaut"/>
    <w:link w:val="titre03"/>
    <w:rsid w:val="00A46CB6"/>
    <w:rPr>
      <w:rFonts w:ascii="Syne" w:hAnsi="Syne"/>
      <w:caps/>
      <w:color w:val="030E35" w:themeColor="accent1"/>
      <w:spacing w:val="80"/>
      <w:sz w:val="22"/>
      <w:szCs w:val="22"/>
    </w:rPr>
  </w:style>
  <w:style w:type="paragraph" w:customStyle="1" w:styleId="titre04">
    <w:name w:val="titre 04"/>
    <w:basedOn w:val="Normal"/>
    <w:link w:val="titre04Car"/>
    <w:qFormat/>
    <w:rsid w:val="00A46CB6"/>
    <w:pPr>
      <w:spacing w:after="120" w:line="240" w:lineRule="auto"/>
    </w:pPr>
    <w:rPr>
      <w:rFonts w:ascii="Syne SemiBold" w:hAnsi="Syne SemiBold"/>
      <w:color w:val="371E8E" w:themeColor="text1"/>
      <w:spacing w:val="2"/>
    </w:rPr>
  </w:style>
  <w:style w:type="character" w:customStyle="1" w:styleId="titre04Car">
    <w:name w:val="titre 04 Car"/>
    <w:basedOn w:val="Policepardfaut"/>
    <w:link w:val="titre04"/>
    <w:rsid w:val="00A46CB6"/>
    <w:rPr>
      <w:rFonts w:ascii="Syne SemiBold" w:hAnsi="Syne SemiBold"/>
      <w:color w:val="371E8E" w:themeColor="text1"/>
      <w:spacing w:val="2"/>
    </w:rPr>
  </w:style>
  <w:style w:type="paragraph" w:customStyle="1" w:styleId="intertitres0">
    <w:name w:val="intertitres"/>
    <w:basedOn w:val="Textecourant"/>
    <w:link w:val="intertitresCar0"/>
    <w:qFormat/>
    <w:rsid w:val="00A46CB6"/>
    <w:pPr>
      <w:jc w:val="left"/>
    </w:pPr>
    <w:rPr>
      <w:rFonts w:ascii="Noto Sans Display" w:hAnsi="Noto Sans Display" w:cs="Noto Sans Display"/>
      <w:color w:val="371E8E" w:themeColor="text1"/>
      <w:spacing w:val="24"/>
      <w:sz w:val="20"/>
      <w:szCs w:val="20"/>
    </w:rPr>
  </w:style>
  <w:style w:type="character" w:customStyle="1" w:styleId="intertitresCar0">
    <w:name w:val="intertitres Car"/>
    <w:basedOn w:val="TextecourantCar"/>
    <w:link w:val="intertitres0"/>
    <w:rsid w:val="00A46CB6"/>
    <w:rPr>
      <w:rFonts w:ascii="Noto Sans Display" w:hAnsi="Noto Sans Display" w:cs="Noto Sans Display"/>
      <w:b w:val="0"/>
      <w:bCs w:val="0"/>
      <w:color w:val="371E8E" w:themeColor="text1"/>
      <w:spacing w:val="24"/>
      <w:sz w:val="20"/>
      <w:szCs w:val="20"/>
    </w:rPr>
  </w:style>
  <w:style w:type="paragraph" w:customStyle="1" w:styleId="Bulletpoint1">
    <w:name w:val="Bullet point 1"/>
    <w:basedOn w:val="Paragraphedeliste"/>
    <w:link w:val="Bulletpoint1Car"/>
    <w:qFormat/>
    <w:rsid w:val="00A46CB6"/>
    <w:pPr>
      <w:numPr>
        <w:numId w:val="5"/>
      </w:numPr>
      <w:spacing w:before="120" w:after="0" w:line="240" w:lineRule="auto"/>
    </w:pPr>
    <w:rPr>
      <w:rFonts w:cstheme="minorHAnsi"/>
      <w:color w:val="4A4A49" w:themeColor="text2"/>
      <w:spacing w:val="-4"/>
      <w:sz w:val="18"/>
      <w:szCs w:val="18"/>
    </w:rPr>
  </w:style>
  <w:style w:type="character" w:customStyle="1" w:styleId="Bulletpoint1Car">
    <w:name w:val="Bullet point 1 Car"/>
    <w:basedOn w:val="Policepardfaut"/>
    <w:link w:val="Bulletpoint1"/>
    <w:rsid w:val="00A46CB6"/>
    <w:rPr>
      <w:rFonts w:cstheme="minorHAnsi"/>
      <w:color w:val="4A4A49" w:themeColor="text2"/>
      <w:spacing w:val="-4"/>
      <w:sz w:val="18"/>
      <w:szCs w:val="18"/>
    </w:rPr>
  </w:style>
  <w:style w:type="paragraph" w:customStyle="1" w:styleId="Bulletpoint2">
    <w:name w:val="Bullet point 2"/>
    <w:basedOn w:val="Bulletpoint1"/>
    <w:link w:val="Bulletpoint2Car"/>
    <w:qFormat/>
    <w:rsid w:val="00A46CB6"/>
    <w:pPr>
      <w:numPr>
        <w:numId w:val="6"/>
      </w:numPr>
      <w:ind w:left="0"/>
    </w:pPr>
  </w:style>
  <w:style w:type="character" w:customStyle="1" w:styleId="Bulletpoint2Car">
    <w:name w:val="Bullet point 2 Car"/>
    <w:basedOn w:val="Bulletpoint1Car"/>
    <w:link w:val="Bulletpoint2"/>
    <w:rsid w:val="00A46CB6"/>
    <w:rPr>
      <w:rFonts w:cstheme="minorHAnsi"/>
      <w:color w:val="4A4A49" w:themeColor="text2"/>
      <w:spacing w:val="-4"/>
      <w:sz w:val="18"/>
      <w:szCs w:val="18"/>
    </w:rPr>
  </w:style>
  <w:style w:type="paragraph" w:customStyle="1" w:styleId="Bulletpoint3">
    <w:name w:val="Bullet point 3"/>
    <w:basedOn w:val="Paragraphedeliste"/>
    <w:link w:val="Bulletpoint3Car"/>
    <w:qFormat/>
    <w:rsid w:val="00A46CB6"/>
    <w:pPr>
      <w:numPr>
        <w:numId w:val="7"/>
      </w:numPr>
      <w:spacing w:before="120" w:after="0" w:line="240" w:lineRule="auto"/>
      <w:ind w:left="0"/>
    </w:pPr>
    <w:rPr>
      <w:rFonts w:cstheme="minorHAnsi"/>
      <w:color w:val="4A4A49" w:themeColor="text2"/>
      <w:spacing w:val="-4"/>
      <w:sz w:val="18"/>
      <w:szCs w:val="18"/>
    </w:rPr>
  </w:style>
  <w:style w:type="character" w:customStyle="1" w:styleId="Bulletpoint3Car">
    <w:name w:val="Bullet point 3 Car"/>
    <w:basedOn w:val="Policepardfaut"/>
    <w:link w:val="Bulletpoint3"/>
    <w:rsid w:val="00A46CB6"/>
    <w:rPr>
      <w:rFonts w:cstheme="minorHAnsi"/>
      <w:color w:val="4A4A49" w:themeColor="text2"/>
      <w:spacing w:val="-4"/>
      <w:sz w:val="18"/>
      <w:szCs w:val="18"/>
    </w:rPr>
  </w:style>
  <w:style w:type="paragraph" w:customStyle="1" w:styleId="TextecourantSemibold">
    <w:name w:val="Texte courant Semibold"/>
    <w:basedOn w:val="Intro"/>
    <w:link w:val="TextecourantSemiboldCar"/>
    <w:qFormat/>
    <w:rsid w:val="000A4B43"/>
    <w:pPr>
      <w:spacing w:before="240" w:after="0" w:line="240" w:lineRule="auto"/>
      <w:ind w:right="0"/>
      <w:jc w:val="both"/>
    </w:pPr>
    <w:rPr>
      <w:rFonts w:ascii="Noto Sans Display SemiBold" w:hAnsi="Noto Sans Display SemiBold" w:cs="Noto Sans Display SemiBold"/>
      <w:b w:val="0"/>
      <w:bCs w:val="0"/>
      <w:color w:val="FF9300" w:themeColor="accent3"/>
      <w:spacing w:val="-4"/>
      <w:sz w:val="18"/>
      <w:szCs w:val="18"/>
    </w:rPr>
  </w:style>
  <w:style w:type="character" w:customStyle="1" w:styleId="TextecourantSemiboldCar">
    <w:name w:val="Texte courant Semibold Car"/>
    <w:basedOn w:val="IntroCar"/>
    <w:link w:val="TextecourantSemibold"/>
    <w:rsid w:val="000A4B43"/>
    <w:rPr>
      <w:rFonts w:ascii="Noto Sans Display SemiBold" w:hAnsi="Noto Sans Display SemiBold" w:cs="Noto Sans Display SemiBold"/>
      <w:b w:val="0"/>
      <w:bCs w:val="0"/>
      <w:color w:val="FF9300" w:themeColor="accent3"/>
      <w:spacing w:val="-4"/>
      <w:sz w:val="18"/>
      <w:szCs w:val="18"/>
    </w:rPr>
  </w:style>
  <w:style w:type="paragraph" w:customStyle="1" w:styleId="Texte3COL">
    <w:name w:val="Texte 3COL"/>
    <w:basedOn w:val="Textecourant"/>
    <w:link w:val="Texte3COLCar"/>
    <w:qFormat/>
    <w:rsid w:val="00004DB5"/>
    <w:pPr>
      <w:spacing w:before="120"/>
    </w:pPr>
    <w:rPr>
      <w:rFonts w:cstheme="minorHAnsi"/>
    </w:rPr>
  </w:style>
  <w:style w:type="character" w:customStyle="1" w:styleId="Texte3COLCar">
    <w:name w:val="Texte 3COL Car"/>
    <w:basedOn w:val="TextecourantCar"/>
    <w:link w:val="Texte3COL"/>
    <w:rsid w:val="00004DB5"/>
    <w:rPr>
      <w:rFonts w:ascii="Noto Sans Display Light" w:hAnsi="Noto Sans Display Light" w:cstheme="minorHAnsi"/>
      <w:b w:val="0"/>
      <w:bCs w:val="0"/>
      <w:color w:val="4A4A49" w:themeColor="text2"/>
      <w:spacing w:val="-4"/>
      <w:sz w:val="18"/>
      <w:szCs w:val="18"/>
    </w:rPr>
  </w:style>
  <w:style w:type="paragraph" w:customStyle="1" w:styleId="lgendetitreschma">
    <w:name w:val="légende / titre schéma"/>
    <w:basedOn w:val="Textecourant"/>
    <w:link w:val="lgendetitreschmaCar"/>
    <w:qFormat/>
    <w:rsid w:val="00004DB5"/>
    <w:pPr>
      <w:spacing w:before="120"/>
      <w:jc w:val="left"/>
    </w:pPr>
    <w:rPr>
      <w:rFonts w:ascii="Syne" w:hAnsi="Syne" w:cstheme="minorHAnsi"/>
      <w:color w:val="371E8E" w:themeColor="text1"/>
      <w:sz w:val="22"/>
      <w:szCs w:val="22"/>
    </w:rPr>
  </w:style>
  <w:style w:type="character" w:customStyle="1" w:styleId="lgendetitreschmaCar">
    <w:name w:val="légende / titre schéma Car"/>
    <w:basedOn w:val="TextecourantCar"/>
    <w:link w:val="lgendetitreschma"/>
    <w:rsid w:val="00004DB5"/>
    <w:rPr>
      <w:rFonts w:ascii="Syne" w:hAnsi="Syne" w:cstheme="minorHAnsi"/>
      <w:b w:val="0"/>
      <w:bCs w:val="0"/>
      <w:color w:val="371E8E" w:themeColor="text1"/>
      <w:spacing w:val="-4"/>
      <w:sz w:val="22"/>
      <w:szCs w:val="22"/>
    </w:rPr>
  </w:style>
  <w:style w:type="paragraph" w:customStyle="1" w:styleId="Puceniveau4">
    <w:name w:val="Puce niveau 4"/>
    <w:basedOn w:val="Paragraphedeliste"/>
    <w:link w:val="Puceniveau4Car"/>
    <w:autoRedefine/>
    <w:qFormat/>
    <w:rsid w:val="00D1077E"/>
    <w:pPr>
      <w:numPr>
        <w:numId w:val="8"/>
      </w:numPr>
      <w:spacing w:after="0" w:line="240" w:lineRule="auto"/>
      <w:jc w:val="both"/>
    </w:pPr>
    <w:rPr>
      <w:rFonts w:ascii="Sofia Pro" w:eastAsiaTheme="minorEastAsia" w:hAnsi="Sofia Pro" w:cs="Times New Roman (Body CS)"/>
      <w:color w:val="1B0F47" w:themeColor="text1" w:themeShade="80"/>
      <w:kern w:val="0"/>
      <w:sz w:val="20"/>
      <w:szCs w:val="18"/>
      <w:lang w:eastAsia="fr-FR"/>
      <w14:ligatures w14:val="none"/>
    </w:rPr>
  </w:style>
  <w:style w:type="character" w:customStyle="1" w:styleId="Puceniveau4Car">
    <w:name w:val="Puce niveau 4 Car"/>
    <w:basedOn w:val="Policepardfaut"/>
    <w:link w:val="Puceniveau4"/>
    <w:rsid w:val="00D1077E"/>
    <w:rPr>
      <w:rFonts w:ascii="Sofia Pro" w:eastAsiaTheme="minorEastAsia" w:hAnsi="Sofia Pro" w:cs="Times New Roman (Body CS)"/>
      <w:color w:val="1B0F47" w:themeColor="text1" w:themeShade="80"/>
      <w:kern w:val="0"/>
      <w:sz w:val="20"/>
      <w:szCs w:val="18"/>
      <w:lang w:eastAsia="fr-FR"/>
      <w14:ligatures w14:val="none"/>
    </w:rPr>
  </w:style>
  <w:style w:type="paragraph" w:customStyle="1" w:styleId="Puceniveau1">
    <w:name w:val="Puce niveau 1"/>
    <w:basedOn w:val="Paragraphedeliste"/>
    <w:link w:val="Puceniveau1Car"/>
    <w:autoRedefine/>
    <w:qFormat/>
    <w:rsid w:val="00B51ABD"/>
    <w:pPr>
      <w:numPr>
        <w:numId w:val="11"/>
      </w:numPr>
      <w:spacing w:after="0" w:line="240" w:lineRule="auto"/>
      <w:ind w:left="1778"/>
      <w:jc w:val="both"/>
    </w:pPr>
    <w:rPr>
      <w:rFonts w:ascii="Noto Sans Display" w:eastAsiaTheme="minorEastAsia" w:hAnsi="Noto Sans Display" w:cs="Noto Sans Display"/>
      <w:kern w:val="0"/>
      <w:lang w:eastAsia="fr-FR"/>
      <w14:ligatures w14:val="none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51ABD"/>
  </w:style>
  <w:style w:type="character" w:customStyle="1" w:styleId="Puceniveau1Car">
    <w:name w:val="Puce niveau 1 Car"/>
    <w:basedOn w:val="Policepardfaut"/>
    <w:link w:val="Puceniveau1"/>
    <w:rsid w:val="00B51ABD"/>
    <w:rPr>
      <w:rFonts w:ascii="Noto Sans Display" w:eastAsiaTheme="minorEastAsia" w:hAnsi="Noto Sans Display" w:cs="Noto Sans Display"/>
      <w:kern w:val="0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qFormat/>
    <w:rsid w:val="009F0775"/>
    <w:rPr>
      <w:rFonts w:ascii="Sofia Pro" w:hAnsi="Sofia Pro"/>
      <w:b w:val="0"/>
      <w:i w:val="0"/>
      <w:color w:val="6460AF"/>
      <w:u w:val="single"/>
    </w:rPr>
  </w:style>
  <w:style w:type="paragraph" w:styleId="Corpsdetexte">
    <w:name w:val="Body Text"/>
    <w:basedOn w:val="Normal"/>
    <w:link w:val="CorpsdetexteCar"/>
    <w:semiHidden/>
    <w:rsid w:val="009F077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  <w:i/>
      <w:kern w:val="0"/>
      <w:sz w:val="26"/>
      <w:szCs w:val="20"/>
      <w:lang w:eastAsia="fr-FR"/>
      <w14:ligatures w14:val="none"/>
    </w:rPr>
  </w:style>
  <w:style w:type="character" w:customStyle="1" w:styleId="CorpsdetexteCar">
    <w:name w:val="Corps de texte Car"/>
    <w:basedOn w:val="Policepardfaut"/>
    <w:link w:val="Corpsdetexte"/>
    <w:semiHidden/>
    <w:rsid w:val="009F0775"/>
    <w:rPr>
      <w:rFonts w:ascii="Arial Narrow" w:eastAsia="Times New Roman" w:hAnsi="Arial Narrow" w:cs="Times New Roman"/>
      <w:i/>
      <w:kern w:val="0"/>
      <w:sz w:val="26"/>
      <w:szCs w:val="20"/>
      <w:lang w:eastAsia="fr-FR"/>
      <w14:ligatures w14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F013CD"/>
    <w:rPr>
      <w:color w:val="9C9CF3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443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mailto:caroline.hunkeler@idep.ne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mailto:caroline.hunkeler@idep.net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tarchalski\Documents\Mod&#232;les%20Office%20personnalis&#233;s\LettreWORD-IHEE-EnteteBlanc.dotx" TargetMode="External"/></Relationships>
</file>

<file path=word/theme/theme1.xml><?xml version="1.0" encoding="utf-8"?>
<a:theme xmlns:a="http://schemas.openxmlformats.org/drawingml/2006/main" name="Thème Office">
  <a:themeElements>
    <a:clrScheme name="IDEP étendu IHEE">
      <a:dk1>
        <a:srgbClr val="371E8E"/>
      </a:dk1>
      <a:lt1>
        <a:sysClr val="window" lastClr="FFFFFF"/>
      </a:lt1>
      <a:dk2>
        <a:srgbClr val="4A4A49"/>
      </a:dk2>
      <a:lt2>
        <a:srgbClr val="EAEEEC"/>
      </a:lt2>
      <a:accent1>
        <a:srgbClr val="030E35"/>
      </a:accent1>
      <a:accent2>
        <a:srgbClr val="0E045A"/>
      </a:accent2>
      <a:accent3>
        <a:srgbClr val="FF9300"/>
      </a:accent3>
      <a:accent4>
        <a:srgbClr val="E25554"/>
      </a:accent4>
      <a:accent5>
        <a:srgbClr val="F5CC61"/>
      </a:accent5>
      <a:accent6>
        <a:srgbClr val="8266BF"/>
      </a:accent6>
      <a:hlink>
        <a:srgbClr val="FF9300"/>
      </a:hlink>
      <a:folHlink>
        <a:srgbClr val="9C9CF3"/>
      </a:folHlink>
    </a:clrScheme>
    <a:fontScheme name="IDEP">
      <a:majorFont>
        <a:latin typeface="syne bold"/>
        <a:ea typeface=""/>
        <a:cs typeface=""/>
      </a:majorFont>
      <a:minorFont>
        <a:latin typeface="Noto Sans Display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3849a5-8d38-4483-8a90-34356473fe77">
      <Terms xmlns="http://schemas.microsoft.com/office/infopath/2007/PartnerControls"/>
    </lcf76f155ced4ddcb4097134ff3c332f>
    <TaxCatchAll xmlns="28ab4403-2b34-4b28-b315-94f8a9081d4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CD76E48253D54EBC5631BDCBAE5815" ma:contentTypeVersion="13" ma:contentTypeDescription="Crée un document." ma:contentTypeScope="" ma:versionID="62a9b7bd834af1ca5db7f8a41e6f788a">
  <xsd:schema xmlns:xsd="http://www.w3.org/2001/XMLSchema" xmlns:xs="http://www.w3.org/2001/XMLSchema" xmlns:p="http://schemas.microsoft.com/office/2006/metadata/properties" xmlns:ns2="bf3849a5-8d38-4483-8a90-34356473fe77" xmlns:ns3="28ab4403-2b34-4b28-b315-94f8a9081d4e" targetNamespace="http://schemas.microsoft.com/office/2006/metadata/properties" ma:root="true" ma:fieldsID="61ce9f5143b54a8a8974628059ee9724" ns2:_="" ns3:_="">
    <xsd:import namespace="bf3849a5-8d38-4483-8a90-34356473fe77"/>
    <xsd:import namespace="28ab4403-2b34-4b28-b315-94f8a9081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849a5-8d38-4483-8a90-34356473fe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3e4867b3-68b2-46fa-a828-d36aab0ad8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ab4403-2b34-4b28-b315-94f8a9081d4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12ff1dc-6f9d-4200-ab54-6212286649ef}" ma:internalName="TaxCatchAll" ma:showField="CatchAllData" ma:web="28ab4403-2b34-4b28-b315-94f8a9081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1E5BC3-CCE7-4034-A22D-F5B6C527B3CE}">
  <ds:schemaRefs>
    <ds:schemaRef ds:uri="http://schemas.microsoft.com/office/2006/metadata/properties"/>
    <ds:schemaRef ds:uri="http://schemas.microsoft.com/office/infopath/2007/PartnerControls"/>
    <ds:schemaRef ds:uri="bf3849a5-8d38-4483-8a90-34356473fe77"/>
    <ds:schemaRef ds:uri="28ab4403-2b34-4b28-b315-94f8a9081d4e"/>
  </ds:schemaRefs>
</ds:datastoreItem>
</file>

<file path=customXml/itemProps2.xml><?xml version="1.0" encoding="utf-8"?>
<ds:datastoreItem xmlns:ds="http://schemas.openxmlformats.org/officeDocument/2006/customXml" ds:itemID="{40CE5E56-891D-4D59-8921-1C6CA30DA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3849a5-8d38-4483-8a90-34356473fe77"/>
    <ds:schemaRef ds:uri="28ab4403-2b34-4b28-b315-94f8a9081d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C931BF-F509-47E5-9BF0-BE57E57A6CD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1B60F7-24DD-4BF0-A600-11A8370FC3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LettreWORD-IHEE-EnteteBlanc</Template>
  <TotalTime>14</TotalTime>
  <Pages>4</Pages>
  <Words>176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TARCHALSKI</dc:creator>
  <cp:keywords/>
  <dc:description/>
  <cp:lastModifiedBy>Anne Tarchalski</cp:lastModifiedBy>
  <cp:revision>24</cp:revision>
  <cp:lastPrinted>2025-03-20T10:23:00Z</cp:lastPrinted>
  <dcterms:created xsi:type="dcterms:W3CDTF">2025-04-30T08:48:00Z</dcterms:created>
  <dcterms:modified xsi:type="dcterms:W3CDTF">2025-04-30T09:03:00Z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0x01010073CD76E48253D54EBC5631BDCBAE5815</vt:lpwstr>
  </property>
  <property fmtid="{D5CDD505-2E9C-101B-9397-08002B2CF9AE}" pid="3" name="MediaServiceImageTags">
    <vt:lpwstr/>
  </property>
</Properties>
</file>